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BFB9C9" w14:textId="77777777" w:rsidR="00AC2222" w:rsidRPr="00E86818" w:rsidRDefault="00D06E94" w:rsidP="00D85186">
      <w:pPr>
        <w:pStyle w:val="Title"/>
      </w:pPr>
      <w:r w:rsidRPr="00E86818">
        <w:t xml:space="preserve">H1 </w:t>
      </w:r>
      <w:r w:rsidR="009051CB" w:rsidRPr="00E86818">
        <w:t xml:space="preserve">Main </w:t>
      </w:r>
      <w:r w:rsidR="009051CB" w:rsidRPr="00FB1376">
        <w:t>Title</w:t>
      </w:r>
      <w:r w:rsidR="00F74EAE" w:rsidRPr="00E86818">
        <w:t xml:space="preserve"> of Document</w:t>
      </w:r>
    </w:p>
    <w:p w14:paraId="514731E7" w14:textId="77777777" w:rsidR="00302D3D" w:rsidRPr="00E86818" w:rsidRDefault="00F74EAE" w:rsidP="00D85186">
      <w:pPr>
        <w:pStyle w:val="Subtitle"/>
      </w:pPr>
      <w:r w:rsidRPr="00E86818">
        <w:t>[</w:t>
      </w:r>
      <w:r w:rsidR="00E905E1" w:rsidRPr="00E86818">
        <w:t xml:space="preserve">H1 </w:t>
      </w:r>
      <w:r w:rsidR="00CA7FCE" w:rsidRPr="00E86818">
        <w:t>Subtitle</w:t>
      </w:r>
      <w:r w:rsidR="00A27ADE" w:rsidRPr="00E86818">
        <w:t xml:space="preserve"> of </w:t>
      </w:r>
      <w:r w:rsidRPr="00FB1376">
        <w:rPr>
          <w:rFonts w:eastAsiaTheme="majorEastAsia"/>
        </w:rPr>
        <w:t>Document</w:t>
      </w:r>
      <w:r w:rsidRPr="00E86818">
        <w:t>]</w:t>
      </w:r>
    </w:p>
    <w:p w14:paraId="662EA9BA" w14:textId="77777777" w:rsidR="00D85186" w:rsidRDefault="00D85186" w:rsidP="003B7CAC"/>
    <w:p w14:paraId="33525B9C" w14:textId="54CC6E7F" w:rsidR="00B05661" w:rsidRDefault="00F74EAE" w:rsidP="00561021">
      <w:pPr>
        <w:pStyle w:val="Lead"/>
      </w:pPr>
      <w:r w:rsidRPr="00561021">
        <w:t xml:space="preserve">Lead, </w:t>
      </w:r>
      <w:r w:rsidR="00C176E4">
        <w:t>use sparingly, only</w:t>
      </w:r>
      <w:r w:rsidRPr="00561021">
        <w:t xml:space="preserve"> </w:t>
      </w:r>
      <w:r w:rsidR="00C176E4">
        <w:t>in longer documents</w:t>
      </w:r>
      <w:r w:rsidR="00561021">
        <w:t xml:space="preserve">. </w:t>
      </w:r>
      <w:r w:rsidR="009F59FA">
        <w:t>If deleted, leave two empty lines between H1 main title and the first section title</w:t>
      </w:r>
      <w:r w:rsidR="00C176E4">
        <w:t>.</w:t>
      </w:r>
    </w:p>
    <w:p w14:paraId="00E01E26" w14:textId="77777777" w:rsidR="009F59FA" w:rsidRPr="00561021" w:rsidRDefault="009F59FA" w:rsidP="00561021">
      <w:pPr>
        <w:pStyle w:val="Lead"/>
      </w:pPr>
    </w:p>
    <w:p w14:paraId="79398189" w14:textId="77777777" w:rsidR="00D85186" w:rsidRDefault="00D85186" w:rsidP="003B7CAC"/>
    <w:p w14:paraId="799150B3" w14:textId="6E93B754" w:rsidR="00F74EAE" w:rsidRPr="00A35F4B" w:rsidRDefault="00D06E94" w:rsidP="00AD5E51">
      <w:pPr>
        <w:pStyle w:val="Heading2"/>
      </w:pPr>
      <w:r w:rsidRPr="00A35F4B">
        <w:t xml:space="preserve">H2 </w:t>
      </w:r>
      <w:r w:rsidR="00F74EAE" w:rsidRPr="00A35F4B">
        <w:t>Title</w:t>
      </w:r>
      <w:r w:rsidR="00BA4E11">
        <w:t xml:space="preserve"> [always leave two white lines before &amp; one line after]</w:t>
      </w:r>
    </w:p>
    <w:p w14:paraId="56D1EBD8" w14:textId="54E4F856" w:rsidR="00F74EAE" w:rsidRPr="00AD5E51" w:rsidRDefault="00E905E1" w:rsidP="00AD5E51">
      <w:pPr>
        <w:pStyle w:val="Heading2sectionsubtitle"/>
      </w:pPr>
      <w:r w:rsidRPr="00AD5E51">
        <w:t xml:space="preserve">H2 </w:t>
      </w:r>
      <w:r w:rsidR="00F74EAE" w:rsidRPr="00AD5E51">
        <w:t>Subtitle</w:t>
      </w:r>
      <w:r w:rsidR="00BA4E11">
        <w:t>, if needed</w:t>
      </w:r>
    </w:p>
    <w:p w14:paraId="4E51B162" w14:textId="77777777" w:rsidR="00F74EAE" w:rsidRDefault="00F74EAE" w:rsidP="003B7CAC"/>
    <w:p w14:paraId="60A41DE9" w14:textId="77777777" w:rsidR="00D83526" w:rsidRPr="00D83526" w:rsidRDefault="00D83526" w:rsidP="003B7CAC">
      <w:pPr>
        <w:rPr>
          <w:lang w:val="en-CH"/>
        </w:rPr>
      </w:pPr>
      <w:r w:rsidRPr="00D83526">
        <w:rPr>
          <w:lang w:val="en-CH"/>
        </w:rPr>
        <w:t>Far far away, behind the word mountains, far from the countries Vokalia and Consonantia, there live the blind texts. Separated they live in Bookmarksgrove right at the coast of the Semantics, a large language ocean. A small river named Duden flows by their place and supplies it with the necessary regelialia. It is a paradisematic country, in which roasted parts of sentences fly into your mouth. Even the all-powerful Pointing has no control about the blind texts it is an almost unorthographic life One day however a small line of blind text by the name of Lorem Ipsum decided to</w:t>
      </w:r>
    </w:p>
    <w:p w14:paraId="67429EDA" w14:textId="77777777" w:rsidR="00057942" w:rsidRPr="00D83526" w:rsidRDefault="00057942" w:rsidP="003B7CAC">
      <w:pPr>
        <w:rPr>
          <w:lang w:val="en-CH"/>
        </w:rPr>
      </w:pPr>
    </w:p>
    <w:p w14:paraId="01D4EEB6" w14:textId="77777777" w:rsidR="00057942" w:rsidRDefault="00057942" w:rsidP="00D85186">
      <w:pPr>
        <w:pStyle w:val="ListBullet"/>
      </w:pPr>
      <w:r>
        <w:t>Bullet points</w:t>
      </w:r>
    </w:p>
    <w:p w14:paraId="60D6639A" w14:textId="77777777" w:rsidR="007D7CEF" w:rsidRDefault="007D7CEF" w:rsidP="00D85186">
      <w:pPr>
        <w:pStyle w:val="ListBullet"/>
      </w:pPr>
      <w:r>
        <w:t>Bullet points</w:t>
      </w:r>
    </w:p>
    <w:p w14:paraId="1BB80096" w14:textId="77777777" w:rsidR="001B7CEB" w:rsidRPr="001B7CEB" w:rsidRDefault="001B7CEB" w:rsidP="00D85186">
      <w:pPr>
        <w:pStyle w:val="ListBullet"/>
        <w:tabs>
          <w:tab w:val="clear" w:pos="360"/>
          <w:tab w:val="num" w:pos="720"/>
        </w:tabs>
        <w:ind w:left="720"/>
      </w:pPr>
      <w:r>
        <w:t xml:space="preserve">Bullet point </w:t>
      </w:r>
      <w:proofErr w:type="gramStart"/>
      <w:r>
        <w:t>indented</w:t>
      </w:r>
      <w:proofErr w:type="gramEnd"/>
    </w:p>
    <w:p w14:paraId="7CFB4BB6" w14:textId="77777777" w:rsidR="004A4D31" w:rsidRDefault="004A4D31" w:rsidP="003B7CAC"/>
    <w:p w14:paraId="4F94816C" w14:textId="77777777" w:rsidR="004A4D31" w:rsidRDefault="004A4D31" w:rsidP="00D85186">
      <w:pPr>
        <w:pStyle w:val="ListNumber"/>
      </w:pPr>
      <w:r>
        <w:t>Numbered list</w:t>
      </w:r>
    </w:p>
    <w:p w14:paraId="0F35F344" w14:textId="77777777" w:rsidR="004A4D31" w:rsidRPr="004A4D31" w:rsidRDefault="004A4D31" w:rsidP="00D85186">
      <w:pPr>
        <w:pStyle w:val="ListNumber"/>
      </w:pPr>
      <w:r>
        <w:t>Numbered list</w:t>
      </w:r>
    </w:p>
    <w:p w14:paraId="23C221D1" w14:textId="77777777" w:rsidR="007D7CEF" w:rsidRDefault="007D7CEF" w:rsidP="003B7CAC"/>
    <w:p w14:paraId="6998058C" w14:textId="77777777" w:rsidR="000F6952" w:rsidRDefault="007D7CEF" w:rsidP="00D85186">
      <w:pPr>
        <w:pStyle w:val="Smallerinfo"/>
      </w:pPr>
      <w:r>
        <w:t>[</w:t>
      </w:r>
      <w:r w:rsidRPr="007A5142">
        <w:t>Smaller</w:t>
      </w:r>
      <w:r>
        <w:t xml:space="preserve"> info, if needed]</w:t>
      </w:r>
    </w:p>
    <w:p w14:paraId="635EBC2C" w14:textId="77777777" w:rsidR="00561021" w:rsidRDefault="00561021" w:rsidP="003B7CAC"/>
    <w:p w14:paraId="3BE15586" w14:textId="1FD97AC2" w:rsidR="00DC4833" w:rsidRPr="00D85186" w:rsidRDefault="00DC4833" w:rsidP="00AD5E51">
      <w:pPr>
        <w:pStyle w:val="Heading3"/>
      </w:pPr>
      <w:r w:rsidRPr="00D85186">
        <w:t xml:space="preserve">H3 </w:t>
      </w:r>
      <w:r w:rsidR="00D85186" w:rsidRPr="00D85186">
        <w:t>Section heading</w:t>
      </w:r>
      <w:r w:rsidR="00BA4E11">
        <w:t xml:space="preserve"> [always leave </w:t>
      </w:r>
      <w:r w:rsidR="00AF355B">
        <w:t>one</w:t>
      </w:r>
      <w:r w:rsidR="00BA4E11">
        <w:t xml:space="preserve"> white line</w:t>
      </w:r>
      <w:r w:rsidR="00AF355B">
        <w:t xml:space="preserve"> </w:t>
      </w:r>
      <w:r w:rsidR="00BA4E11">
        <w:t>before</w:t>
      </w:r>
      <w:r w:rsidR="00AF355B">
        <w:t>, space after is automated</w:t>
      </w:r>
      <w:r w:rsidR="00BA4E11">
        <w:t>]</w:t>
      </w:r>
    </w:p>
    <w:p w14:paraId="7680A569" w14:textId="7B0D4CEA" w:rsidR="00D85186" w:rsidRPr="002E2C16" w:rsidRDefault="00DC4833" w:rsidP="002E2C16">
      <w:pPr>
        <w:pStyle w:val="Heading3"/>
        <w:rPr>
          <w:color w:val="808080" w:themeColor="background1" w:themeShade="80"/>
        </w:rPr>
      </w:pPr>
      <w:r w:rsidRPr="002E2C16">
        <w:rPr>
          <w:color w:val="808080" w:themeColor="background1" w:themeShade="80"/>
        </w:rPr>
        <w:t xml:space="preserve">H3 </w:t>
      </w:r>
      <w:r w:rsidR="00D85186" w:rsidRPr="002E2C16">
        <w:rPr>
          <w:color w:val="808080" w:themeColor="background1" w:themeShade="80"/>
        </w:rPr>
        <w:t>Section subheading</w:t>
      </w:r>
      <w:r w:rsidR="008311ED">
        <w:rPr>
          <w:color w:val="808080" w:themeColor="background1" w:themeShade="80"/>
        </w:rPr>
        <w:t>, if needed</w:t>
      </w:r>
      <w:r w:rsidR="002E2C16">
        <w:rPr>
          <w:color w:val="808080" w:themeColor="background1" w:themeShade="80"/>
        </w:rPr>
        <w:t xml:space="preserve"> [</w:t>
      </w:r>
      <w:r w:rsidR="00BA4E11">
        <w:rPr>
          <w:color w:val="808080" w:themeColor="background1" w:themeShade="80"/>
        </w:rPr>
        <w:t xml:space="preserve">manually </w:t>
      </w:r>
      <w:r w:rsidR="002E2C16">
        <w:rPr>
          <w:color w:val="808080" w:themeColor="background1" w:themeShade="80"/>
        </w:rPr>
        <w:t>make it gr</w:t>
      </w:r>
      <w:r w:rsidR="00DB4E75">
        <w:rPr>
          <w:color w:val="808080" w:themeColor="background1" w:themeShade="80"/>
        </w:rPr>
        <w:t>a</w:t>
      </w:r>
      <w:r w:rsidR="002E2C16">
        <w:rPr>
          <w:color w:val="808080" w:themeColor="background1" w:themeShade="80"/>
        </w:rPr>
        <w:t>y]</w:t>
      </w:r>
    </w:p>
    <w:p w14:paraId="1C87D63B" w14:textId="603BDF13" w:rsidR="00D83526" w:rsidRPr="00880011" w:rsidRDefault="00D83526" w:rsidP="003B7CAC">
      <w:r w:rsidRPr="00D83526">
        <w:rPr>
          <w:lang w:val="en-CH"/>
        </w:rPr>
        <w:t>Far far away, behind the word mountains, far from the countries Vokalia and Consonantia, there live the blind texts. Separated they live in Bookmarksgrove right at the coast of the Semantics, a large language ocean. A small river named Duden flows by their place and supplies it with the necessary regelialia. It is a paradisematic country, in which roasted parts of sentences fly into your mouth.</w:t>
      </w:r>
    </w:p>
    <w:p w14:paraId="66054BFE" w14:textId="77777777" w:rsidR="00561021" w:rsidRDefault="00561021" w:rsidP="003B7CAC">
      <w:pPr>
        <w:rPr>
          <w:lang w:val="en-CH"/>
        </w:rPr>
      </w:pPr>
    </w:p>
    <w:p w14:paraId="2BD3D3AA" w14:textId="4CD8C679" w:rsidR="001A11FD" w:rsidRPr="001A11FD" w:rsidRDefault="00D85186" w:rsidP="002E2C16">
      <w:pPr>
        <w:pStyle w:val="Heading3"/>
      </w:pPr>
      <w:r w:rsidRPr="00D85186">
        <w:t>H3 Section heading</w:t>
      </w:r>
      <w:r w:rsidR="002B471A">
        <w:t xml:space="preserve">, without </w:t>
      </w:r>
      <w:proofErr w:type="gramStart"/>
      <w:r w:rsidR="002B471A">
        <w:t>subheading</w:t>
      </w:r>
      <w:proofErr w:type="gramEnd"/>
    </w:p>
    <w:p w14:paraId="7D6470CC" w14:textId="3BB3F396" w:rsidR="003B7CAC" w:rsidRPr="00D83526" w:rsidRDefault="003B7CAC" w:rsidP="003B7CAC">
      <w:pPr>
        <w:rPr>
          <w:lang w:val="en-CH"/>
        </w:rPr>
      </w:pPr>
      <w:r w:rsidRPr="00D83526">
        <w:rPr>
          <w:lang w:val="en-CH"/>
        </w:rPr>
        <w:t>Far far away, behind the word mountains, far from the countries Vokalia and Consonantia, there live the blind texts. Separated they live in Bookmarksgrove right at the coast of the Semantics, a</w:t>
      </w:r>
    </w:p>
    <w:p w14:paraId="4BE45177" w14:textId="77777777" w:rsidR="00D85186" w:rsidRDefault="00D85186" w:rsidP="00D85186">
      <w:pPr>
        <w:rPr>
          <w:b/>
          <w:bCs/>
        </w:rPr>
      </w:pPr>
    </w:p>
    <w:p w14:paraId="26285F77" w14:textId="28166641" w:rsidR="008D5E03" w:rsidRPr="00E851F0" w:rsidRDefault="008D5E03" w:rsidP="00E851F0">
      <w:pPr>
        <w:pStyle w:val="Heading4"/>
      </w:pPr>
      <w:r w:rsidRPr="00E851F0">
        <w:t>H4 Title</w:t>
      </w:r>
      <w:r w:rsidR="004B66D6">
        <w:t xml:space="preserve"> [one line before, no line/space after]</w:t>
      </w:r>
    </w:p>
    <w:p w14:paraId="60345FB7" w14:textId="77777777" w:rsidR="00D85186" w:rsidRPr="00D83526" w:rsidRDefault="00D85186" w:rsidP="00D85186">
      <w:pPr>
        <w:rPr>
          <w:lang w:val="en-CH"/>
        </w:rPr>
      </w:pPr>
      <w:r w:rsidRPr="00D83526">
        <w:rPr>
          <w:lang w:val="en-CH"/>
        </w:rPr>
        <w:t>Far far away, behind the word mountains, far from the countries Vokalia and Consonantia, there live the blind texts. Separated they live in Bookmarksgrove right at the coast of the Semantics, a</w:t>
      </w:r>
    </w:p>
    <w:p w14:paraId="4ECD2BFC" w14:textId="0DB09C4C" w:rsidR="009B207B" w:rsidRPr="007418B8" w:rsidRDefault="009B207B" w:rsidP="00B43A82">
      <w:pPr>
        <w:rPr>
          <w:lang w:val="en-CH"/>
        </w:rPr>
      </w:pPr>
    </w:p>
    <w:p w14:paraId="301D3B0A" w14:textId="77777777" w:rsidR="009B207B" w:rsidRPr="007418B8" w:rsidRDefault="009B207B" w:rsidP="003B7CAC">
      <w:pPr>
        <w:rPr>
          <w:rFonts w:eastAsiaTheme="majorEastAsia"/>
          <w:lang w:val="en-CH"/>
        </w:rPr>
      </w:pPr>
    </w:p>
    <w:p w14:paraId="490E1D29" w14:textId="77777777" w:rsidR="001E725A" w:rsidRPr="007418B8" w:rsidRDefault="001E725A" w:rsidP="003B7CAC">
      <w:pPr>
        <w:rPr>
          <w:rFonts w:eastAsiaTheme="majorEastAsia"/>
          <w:lang w:val="en-CH"/>
        </w:rPr>
      </w:pPr>
    </w:p>
    <w:sectPr w:rsidR="001E725A" w:rsidRPr="007418B8" w:rsidSect="00392AE0">
      <w:headerReference w:type="default" r:id="rId11"/>
      <w:footerReference w:type="default" r:id="rId12"/>
      <w:headerReference w:type="first" r:id="rId13"/>
      <w:footerReference w:type="first" r:id="rId14"/>
      <w:pgSz w:w="11906" w:h="16838" w:code="9"/>
      <w:pgMar w:top="1361" w:right="1418" w:bottom="1445" w:left="1418" w:header="374" w:footer="765" w:gutter="0"/>
      <w:cols w:space="284"/>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F57D14" w14:textId="77777777" w:rsidR="005358F0" w:rsidRDefault="005358F0" w:rsidP="004147BE">
      <w:r>
        <w:separator/>
      </w:r>
    </w:p>
  </w:endnote>
  <w:endnote w:type="continuationSeparator" w:id="0">
    <w:p w14:paraId="25373ADC" w14:textId="77777777" w:rsidR="005358F0" w:rsidRDefault="005358F0" w:rsidP="004147BE">
      <w:r>
        <w:continuationSeparator/>
      </w:r>
    </w:p>
  </w:endnote>
  <w:endnote w:type="continuationNotice" w:id="1">
    <w:p w14:paraId="0BC1647D" w14:textId="77777777" w:rsidR="005358F0" w:rsidRDefault="005358F0" w:rsidP="004147B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Palatino">
    <w:panose1 w:val="00000000000000000000"/>
    <w:charset w:val="4D"/>
    <w:family w:val="auto"/>
    <w:pitch w:val="variable"/>
    <w:sig w:usb0="A00002FF" w:usb1="7800205A" w:usb2="14600000" w:usb3="00000000" w:csb0="00000193"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59A97C" w14:textId="77777777" w:rsidR="00775164" w:rsidRDefault="00E865DD" w:rsidP="004147BE">
    <w:r w:rsidRPr="008B7BBA">
      <w:rPr>
        <w:noProof/>
        <w:lang w:eastAsia="de-CH"/>
      </w:rPr>
      <mc:AlternateContent>
        <mc:Choice Requires="wps">
          <w:drawing>
            <wp:anchor distT="0" distB="0" distL="114300" distR="114300" simplePos="0" relativeHeight="251669506" behindDoc="0" locked="1" layoutInCell="1" allowOverlap="1" wp14:anchorId="790F7D99" wp14:editId="62523DE8">
              <wp:simplePos x="0" y="0"/>
              <wp:positionH relativeFrom="page">
                <wp:posOffset>338455</wp:posOffset>
              </wp:positionH>
              <wp:positionV relativeFrom="page">
                <wp:posOffset>10099040</wp:posOffset>
              </wp:positionV>
              <wp:extent cx="630000" cy="399600"/>
              <wp:effectExtent l="0" t="0" r="5080" b="0"/>
              <wp:wrapSquare wrapText="bothSides"/>
              <wp:docPr id="1791974782" name="Textfeld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630000" cy="3996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652404" w14:textId="57E91F59" w:rsidR="00E865DD" w:rsidRPr="00D267D9" w:rsidRDefault="00E865DD" w:rsidP="004147BE">
                          <w:pPr>
                            <w:pStyle w:val="Smallerinfo"/>
                          </w:pPr>
                          <w:r w:rsidRPr="00D267D9">
                            <w:fldChar w:fldCharType="begin"/>
                          </w:r>
                          <w:r w:rsidRPr="00D267D9">
                            <w:instrText>PAGE   \* MERGEFORMAT</w:instrText>
                          </w:r>
                          <w:r w:rsidRPr="00D267D9">
                            <w:fldChar w:fldCharType="separate"/>
                          </w:r>
                          <w:r w:rsidRPr="00D267D9">
                            <w:rPr>
                              <w:noProof/>
                              <w:lang w:val="de-DE"/>
                            </w:rPr>
                            <w:t>5</w:t>
                          </w:r>
                          <w:r w:rsidRPr="00D267D9">
                            <w:fldChar w:fldCharType="end"/>
                          </w:r>
                          <w:r w:rsidRPr="00D267D9">
                            <w:t xml:space="preserve">  |  </w:t>
                          </w:r>
                          <w:r w:rsidR="00CD1250">
                            <w:fldChar w:fldCharType="begin"/>
                          </w:r>
                          <w:r w:rsidR="00CD1250">
                            <w:instrText xml:space="preserve"> SECTIONPAGES   \* MERGEFORMAT </w:instrText>
                          </w:r>
                          <w:r w:rsidR="00CD1250">
                            <w:fldChar w:fldCharType="separate"/>
                          </w:r>
                          <w:r w:rsidR="001532E0">
                            <w:rPr>
                              <w:noProof/>
                            </w:rPr>
                            <w:t>2</w:t>
                          </w:r>
                          <w:r w:rsidR="00CD1250">
                            <w:rPr>
                              <w:noProof/>
                            </w:rPr>
                            <w:fldChar w:fldCharType="end"/>
                          </w:r>
                        </w:p>
                      </w:txbxContent>
                    </wps:txbx>
                    <wps:bodyPr rot="0" spcFirstLastPara="0" vertOverflow="overflow" horzOverflow="overflow" vert="horz" wrap="square" lIns="0" tIns="0" rIns="0" bIns="23400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90F7D99" id="_x0000_t202" coordsize="21600,21600" o:spt="202" path="m,l,21600r21600,l21600,xe">
              <v:stroke joinstyle="miter"/>
              <v:path gradientshapeok="t" o:connecttype="rect"/>
            </v:shapetype>
            <v:shape id="Textfeld 3" o:spid="_x0000_s1026" type="#_x0000_t202" alt="&quot;&quot;" style="position:absolute;margin-left:26.65pt;margin-top:795.2pt;width:49.6pt;height:31.45pt;z-index:25166950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" filled="f" stroked="f" strokeweight=".5pt">
              <v:textbox inset="0,0,0,6.5mm">
                <w:txbxContent>
                  <w:p w14:paraId="09652404" w14:textId="57E91F59" w:rsidR="00E865DD" w:rsidRPr="00D267D9" w:rsidRDefault="00E865DD" w:rsidP="004147BE">
                    <w:pPr>
                      <w:pStyle w:val="Smallerinfo"/>
                    </w:pPr>
                    <w:r w:rsidRPr="00D267D9">
                      <w:fldChar w:fldCharType="begin"/>
                    </w:r>
                    <w:r w:rsidRPr="00D267D9">
                      <w:instrText>PAGE   \* MERGEFORMAT</w:instrText>
                    </w:r>
                    <w:r w:rsidRPr="00D267D9">
                      <w:fldChar w:fldCharType="separate"/>
                    </w:r>
                    <w:r w:rsidRPr="00D267D9">
                      <w:rPr>
                        <w:noProof/>
                        <w:lang w:val="de-DE"/>
                      </w:rPr>
                      <w:t>5</w:t>
                    </w:r>
                    <w:r w:rsidRPr="00D267D9">
                      <w:fldChar w:fldCharType="end"/>
                    </w:r>
                    <w:r w:rsidRPr="00D267D9">
                      <w:t xml:space="preserve">  |  </w:t>
                    </w:r>
                    <w:fldSimple w:instr=" SECTIONPAGES   \* MERGEFORMAT ">
                      <w:r w:rsidR="001532E0">
                        <w:rPr>
                          <w:noProof/>
                        </w:rPr>
                        <w:t>2</w:t>
                      </w:r>
                    </w:fldSimple>
                  </w:p>
                </w:txbxContent>
              </v:textbox>
              <w10:wrap type="square" anchorx="page" anchory="page"/>
              <w10:anchorlock/>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AB172" w14:textId="5545C05B" w:rsidR="00FE6F33" w:rsidRDefault="00765A82" w:rsidP="004147BE">
    <w:r>
      <w:rPr>
        <w:noProof/>
      </w:rPr>
      <mc:AlternateContent>
        <mc:Choice Requires="wps">
          <w:drawing>
            <wp:anchor distT="0" distB="0" distL="114300" distR="114300" simplePos="0" relativeHeight="251667458" behindDoc="0" locked="0" layoutInCell="1" allowOverlap="1" wp14:anchorId="02F4DB64" wp14:editId="1321031C">
              <wp:simplePos x="0" y="0"/>
              <wp:positionH relativeFrom="page">
                <wp:posOffset>937452</wp:posOffset>
              </wp:positionH>
              <wp:positionV relativeFrom="page">
                <wp:posOffset>10043032</wp:posOffset>
              </wp:positionV>
              <wp:extent cx="2635197" cy="531426"/>
              <wp:effectExtent l="0" t="0" r="6985" b="2540"/>
              <wp:wrapNone/>
              <wp:docPr id="1417087352" name="Text Box 1"/>
              <wp:cNvGraphicFramePr/>
              <a:graphic xmlns:a="http://schemas.openxmlformats.org/drawingml/2006/main">
                <a:graphicData uri="http://schemas.microsoft.com/office/word/2010/wordprocessingShape">
                  <wps:wsp>
                    <wps:cNvSpPr txBox="1"/>
                    <wps:spPr>
                      <a:xfrm>
                        <a:off x="0" y="0"/>
                        <a:ext cx="2635197" cy="531426"/>
                      </a:xfrm>
                      <a:prstGeom prst="rect">
                        <a:avLst/>
                      </a:prstGeom>
                      <a:noFill/>
                      <a:ln w="6350">
                        <a:noFill/>
                      </a:ln>
                    </wps:spPr>
                    <wps:txbx>
                      <w:txbxContent>
                        <w:p w14:paraId="4EF72B65" w14:textId="341A2EB8" w:rsidR="00704B1E" w:rsidRPr="00AF355B" w:rsidRDefault="00476F7D" w:rsidP="004147BE">
                          <w:pPr>
                            <w:pStyle w:val="Smallerinfo"/>
                          </w:pPr>
                          <w:r w:rsidRPr="00AF355B">
                            <w:t>Document version:</w:t>
                          </w:r>
                          <w:r w:rsidR="00DF1262" w:rsidRPr="00AF355B">
                            <w:t xml:space="preserve"> </w:t>
                          </w:r>
                          <w:r w:rsidR="00581A60">
                            <w:fldChar w:fldCharType="begin"/>
                          </w:r>
                          <w:r w:rsidR="00581A60">
                            <w:instrText xml:space="preserve"> DATE \@ "MMMM </w:instrText>
                          </w:r>
                          <w:r w:rsidR="00452FA2">
                            <w:instrText xml:space="preserve">d, </w:instrText>
                          </w:r>
                          <w:r w:rsidR="0075436D">
                            <w:instrText>yy</w:instrText>
                          </w:r>
                          <w:r w:rsidR="00581A60">
                            <w:instrText xml:space="preserve">yy" </w:instrText>
                          </w:r>
                          <w:r w:rsidR="00581A60">
                            <w:fldChar w:fldCharType="separate"/>
                          </w:r>
                          <w:r w:rsidR="00AF355B">
                            <w:rPr>
                              <w:noProof/>
                            </w:rPr>
                            <w:t>December 2, 2024</w:t>
                          </w:r>
                          <w:r w:rsidR="00581A60">
                            <w:fldChar w:fldCharType="end"/>
                          </w:r>
                        </w:p>
                        <w:p w14:paraId="3FD15900" w14:textId="479297AF" w:rsidR="00392AE0" w:rsidRPr="00621AA0" w:rsidRDefault="00B5572E" w:rsidP="00621AA0">
                          <w:pPr>
                            <w:pStyle w:val="Internaldocumentlink"/>
                          </w:pPr>
                          <w:r w:rsidRPr="001532E0">
                            <w:t>Internal document path</w:t>
                          </w:r>
                          <w:r w:rsidR="001532E0" w:rsidRPr="001532E0">
                            <w:t>: [copy paste your link here]</w:t>
                          </w:r>
                          <w:r w:rsidR="001532E0" w:rsidRPr="00621AA0">
                            <w:t xml:space="preserve"> </w:t>
                          </w:r>
                        </w:p>
                        <w:p w14:paraId="29951853" w14:textId="77777777" w:rsidR="00273FF1" w:rsidRPr="001532E0" w:rsidRDefault="00273FF1" w:rsidP="004147BE">
                          <w:pPr>
                            <w:pStyle w:val="Smallerinfo"/>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2F4DB64" id="_x0000_t202" coordsize="21600,21600" o:spt="202" path="m,l,21600r21600,l21600,xe">
              <v:stroke joinstyle="miter"/>
              <v:path gradientshapeok="t" o:connecttype="rect"/>
            </v:shapetype>
            <v:shape id="Text Box 1" o:spid="_x0000_s1027" type="#_x0000_t202" style="position:absolute;margin-left:73.8pt;margin-top:790.8pt;width:207.5pt;height:41.85pt;z-index:25166745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" filled="f" stroked="f" strokeweight=".5pt">
              <v:textbox inset="0,0,0,0">
                <w:txbxContent>
                  <w:p w14:paraId="4EF72B65" w14:textId="341A2EB8" w:rsidR="00704B1E" w:rsidRPr="00AF355B" w:rsidRDefault="00476F7D" w:rsidP="004147BE">
                    <w:pPr>
                      <w:pStyle w:val="Smallerinfo"/>
                    </w:pPr>
                    <w:r w:rsidRPr="00AF355B">
                      <w:t>Document version:</w:t>
                    </w:r>
                    <w:r w:rsidR="00DF1262" w:rsidRPr="00AF355B">
                      <w:t xml:space="preserve"> </w:t>
                    </w:r>
                    <w:r w:rsidR="00581A60">
                      <w:fldChar w:fldCharType="begin"/>
                    </w:r>
                    <w:r w:rsidR="00581A60">
                      <w:instrText xml:space="preserve"> DATE \@ "MMMM </w:instrText>
                    </w:r>
                    <w:r w:rsidR="00452FA2">
                      <w:instrText xml:space="preserve">d, </w:instrText>
                    </w:r>
                    <w:r w:rsidR="0075436D">
                      <w:instrText>yy</w:instrText>
                    </w:r>
                    <w:r w:rsidR="00581A60">
                      <w:instrText xml:space="preserve">yy" </w:instrText>
                    </w:r>
                    <w:r w:rsidR="00581A60">
                      <w:fldChar w:fldCharType="separate"/>
                    </w:r>
                    <w:r w:rsidR="00AF355B">
                      <w:rPr>
                        <w:noProof/>
                      </w:rPr>
                      <w:t>December 2, 2024</w:t>
                    </w:r>
                    <w:r w:rsidR="00581A60">
                      <w:fldChar w:fldCharType="end"/>
                    </w:r>
                  </w:p>
                  <w:p w14:paraId="3FD15900" w14:textId="479297AF" w:rsidR="00392AE0" w:rsidRPr="00621AA0" w:rsidRDefault="00B5572E" w:rsidP="00621AA0">
                    <w:pPr>
                      <w:pStyle w:val="Internaldocumentlink"/>
                    </w:pPr>
                    <w:r w:rsidRPr="001532E0">
                      <w:t>Internal document path</w:t>
                    </w:r>
                    <w:r w:rsidR="001532E0" w:rsidRPr="001532E0">
                      <w:t>: [copy paste your link here]</w:t>
                    </w:r>
                    <w:r w:rsidR="001532E0" w:rsidRPr="00621AA0">
                      <w:t xml:space="preserve"> </w:t>
                    </w:r>
                  </w:p>
                  <w:p w14:paraId="29951853" w14:textId="77777777" w:rsidR="00273FF1" w:rsidRPr="001532E0" w:rsidRDefault="00273FF1" w:rsidP="004147BE">
                    <w:pPr>
                      <w:pStyle w:val="Smallerinfo"/>
                    </w:pPr>
                  </w:p>
                </w:txbxContent>
              </v:textbox>
              <w10:wrap anchorx="page" anchory="page"/>
            </v:shape>
          </w:pict>
        </mc:Fallback>
      </mc:AlternateContent>
    </w:r>
    <w:r w:rsidR="00392AE0" w:rsidRPr="008B7BBA">
      <w:rPr>
        <w:noProof/>
        <w:lang w:eastAsia="de-CH"/>
      </w:rPr>
      <mc:AlternateContent>
        <mc:Choice Requires="wps">
          <w:drawing>
            <wp:anchor distT="0" distB="0" distL="114300" distR="114300" simplePos="0" relativeHeight="251665410" behindDoc="0" locked="1" layoutInCell="1" allowOverlap="1" wp14:anchorId="0F0620C9" wp14:editId="7810D004">
              <wp:simplePos x="0" y="0"/>
              <wp:positionH relativeFrom="page">
                <wp:posOffset>337820</wp:posOffset>
              </wp:positionH>
              <wp:positionV relativeFrom="page">
                <wp:posOffset>10012045</wp:posOffset>
              </wp:positionV>
              <wp:extent cx="368300" cy="399415"/>
              <wp:effectExtent l="0" t="0" r="0" b="0"/>
              <wp:wrapSquare wrapText="bothSides"/>
              <wp:docPr id="1334749902" name="Textfeld 3">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txBox="1"/>
                    <wps:spPr>
                      <a:xfrm>
                        <a:off x="0" y="0"/>
                        <a:ext cx="368300" cy="3994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F2621F" w14:textId="6B8BF5C0" w:rsidR="000F6952" w:rsidRPr="00D267D9" w:rsidRDefault="000F6952" w:rsidP="004147BE">
                          <w:pPr>
                            <w:pStyle w:val="Smallerinfo"/>
                          </w:pPr>
                          <w:r w:rsidRPr="00D267D9">
                            <w:fldChar w:fldCharType="begin"/>
                          </w:r>
                          <w:r w:rsidRPr="00D267D9">
                            <w:instrText>PAGE   \* MERGEFORMAT</w:instrText>
                          </w:r>
                          <w:r w:rsidRPr="00D267D9">
                            <w:fldChar w:fldCharType="separate"/>
                          </w:r>
                          <w:r w:rsidRPr="00D267D9">
                            <w:rPr>
                              <w:noProof/>
                              <w:lang w:val="de-DE"/>
                            </w:rPr>
                            <w:t>5</w:t>
                          </w:r>
                          <w:r w:rsidRPr="00D267D9">
                            <w:fldChar w:fldCharType="end"/>
                          </w:r>
                          <w:r w:rsidRPr="00D267D9">
                            <w:t xml:space="preserve">  |  </w:t>
                          </w:r>
                          <w:r w:rsidR="00CD1250">
                            <w:fldChar w:fldCharType="begin"/>
                          </w:r>
                          <w:r w:rsidR="00CD1250">
                            <w:instrText xml:space="preserve"> SECTIONPAGES   \* MERGEFORMAT </w:instrText>
                          </w:r>
                          <w:r w:rsidR="00CD1250">
                            <w:fldChar w:fldCharType="separate"/>
                          </w:r>
                          <w:r w:rsidR="00880011">
                            <w:rPr>
                              <w:noProof/>
                            </w:rPr>
                            <w:t>1</w:t>
                          </w:r>
                          <w:r w:rsidR="00CD1250">
                            <w:rPr>
                              <w:noProof/>
                            </w:rPr>
                            <w:fldChar w:fldCharType="end"/>
                          </w:r>
                        </w:p>
                      </w:txbxContent>
                    </wps:txbx>
                    <wps:bodyPr rot="0" spcFirstLastPara="0" vertOverflow="overflow" horzOverflow="overflow" vert="horz" wrap="square" lIns="0" tIns="0" rIns="0" bIns="23400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F0620C9" id="_x0000_s1028" type="#_x0000_t202" alt="&quot;&quot;" style="position:absolute;margin-left:26.6pt;margin-top:788.35pt;width:29pt;height:31.45pt;z-index:25166541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" filled="f" stroked="f" strokeweight=".5pt">
              <v:textbox inset="0,0,0,6.5mm">
                <w:txbxContent>
                  <w:p w14:paraId="51F2621F" w14:textId="6B8BF5C0" w:rsidR="000F6952" w:rsidRPr="00D267D9" w:rsidRDefault="000F6952" w:rsidP="004147BE">
                    <w:pPr>
                      <w:pStyle w:val="Smallerinfo"/>
                    </w:pPr>
                    <w:r w:rsidRPr="00D267D9">
                      <w:fldChar w:fldCharType="begin"/>
                    </w:r>
                    <w:r w:rsidRPr="00D267D9">
                      <w:instrText>PAGE   \* MERGEFORMAT</w:instrText>
                    </w:r>
                    <w:r w:rsidRPr="00D267D9">
                      <w:fldChar w:fldCharType="separate"/>
                    </w:r>
                    <w:r w:rsidRPr="00D267D9">
                      <w:rPr>
                        <w:noProof/>
                        <w:lang w:val="de-DE"/>
                      </w:rPr>
                      <w:t>5</w:t>
                    </w:r>
                    <w:r w:rsidRPr="00D267D9">
                      <w:fldChar w:fldCharType="end"/>
                    </w:r>
                    <w:r w:rsidRPr="00D267D9">
                      <w:t xml:space="preserve">  |  </w:t>
                    </w:r>
                    <w:r w:rsidR="00CD1250">
                      <w:fldChar w:fldCharType="begin"/>
                    </w:r>
                    <w:r w:rsidR="00CD1250">
                      <w:instrText xml:space="preserve"> SECTIONPAGES   \* MERGEFORMAT </w:instrText>
                    </w:r>
                    <w:r w:rsidR="00CD1250">
                      <w:fldChar w:fldCharType="separate"/>
                    </w:r>
                    <w:r w:rsidR="00880011">
                      <w:rPr>
                        <w:noProof/>
                      </w:rPr>
                      <w:t>1</w:t>
                    </w:r>
                    <w:r w:rsidR="00CD1250">
                      <w:rPr>
                        <w:noProof/>
                      </w:rPr>
                      <w:fldChar w:fldCharType="end"/>
                    </w:r>
                  </w:p>
                </w:txbxContent>
              </v:textbox>
              <w10:wrap type="square" anchorx="page" anchory="page"/>
              <w10:anchorlock/>
            </v:shape>
          </w:pict>
        </mc:Fallback>
      </mc:AlternateContent>
    </w:r>
    <w:r w:rsidR="00392AE0">
      <w:rPr>
        <w:noProof/>
      </w:rPr>
      <w:drawing>
        <wp:anchor distT="0" distB="0" distL="114300" distR="114300" simplePos="0" relativeHeight="251666434" behindDoc="1" locked="0" layoutInCell="1" allowOverlap="1" wp14:anchorId="308F5C19" wp14:editId="2A3A9B97">
          <wp:simplePos x="0" y="0"/>
          <wp:positionH relativeFrom="column">
            <wp:posOffset>2888615</wp:posOffset>
          </wp:positionH>
          <wp:positionV relativeFrom="paragraph">
            <wp:posOffset>-81915</wp:posOffset>
          </wp:positionV>
          <wp:extent cx="3742690" cy="615950"/>
          <wp:effectExtent l="0" t="0" r="3810" b="6350"/>
          <wp:wrapNone/>
          <wp:docPr id="10603362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2188063" name="Picture 4"/>
                  <pic:cNvPicPr/>
                </pic:nvPicPr>
                <pic:blipFill>
                  <a:blip r:embed="rId1">
                    <a:extLst>
                      <a:ext uri="{28A0092B-C50C-407E-A947-70E740481C1C}">
                        <a14:useLocalDpi xmlns:a14="http://schemas.microsoft.com/office/drawing/2010/main" val="0"/>
                      </a:ext>
                    </a:extLst>
                  </a:blip>
                  <a:stretch>
                    <a:fillRect/>
                  </a:stretch>
                </pic:blipFill>
                <pic:spPr>
                  <a:xfrm>
                    <a:off x="0" y="0"/>
                    <a:ext cx="3742690" cy="61595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45D2ED" w14:textId="77777777" w:rsidR="005358F0" w:rsidRDefault="005358F0" w:rsidP="004147BE">
      <w:r>
        <w:separator/>
      </w:r>
    </w:p>
  </w:footnote>
  <w:footnote w:type="continuationSeparator" w:id="0">
    <w:p w14:paraId="21FF6449" w14:textId="77777777" w:rsidR="005358F0" w:rsidRDefault="005358F0" w:rsidP="004147BE">
      <w:r>
        <w:continuationSeparator/>
      </w:r>
    </w:p>
  </w:footnote>
  <w:footnote w:type="continuationNotice" w:id="1">
    <w:p w14:paraId="52F53989" w14:textId="77777777" w:rsidR="005358F0" w:rsidRDefault="005358F0" w:rsidP="004147B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C9E06C" w14:textId="77777777" w:rsidR="00E2693F" w:rsidRDefault="003D2354" w:rsidP="004147BE">
    <w:pPr>
      <w:pStyle w:val="Smallerinfo"/>
    </w:pPr>
    <w:r>
      <w:rPr>
        <w:noProof/>
      </w:rPr>
      <w:drawing>
        <wp:anchor distT="0" distB="0" distL="114300" distR="114300" simplePos="0" relativeHeight="251659266" behindDoc="1" locked="0" layoutInCell="1" allowOverlap="1" wp14:anchorId="28D6712A" wp14:editId="45C03073">
          <wp:simplePos x="0" y="0"/>
          <wp:positionH relativeFrom="column">
            <wp:posOffset>-900430</wp:posOffset>
          </wp:positionH>
          <wp:positionV relativeFrom="paragraph">
            <wp:posOffset>-223027</wp:posOffset>
          </wp:positionV>
          <wp:extent cx="7551684" cy="748822"/>
          <wp:effectExtent l="0" t="0" r="0" b="635"/>
          <wp:wrapNone/>
          <wp:docPr id="16234827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379447"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51684" cy="748822"/>
                  </a:xfrm>
                  <a:prstGeom prst="rect">
                    <a:avLst/>
                  </a:prstGeom>
                </pic:spPr>
              </pic:pic>
            </a:graphicData>
          </a:graphic>
          <wp14:sizeRelH relativeFrom="page">
            <wp14:pctWidth>0</wp14:pctWidth>
          </wp14:sizeRelH>
          <wp14:sizeRelV relativeFrom="page">
            <wp14:pctHeight>0</wp14:pctHeight>
          </wp14:sizeRelV>
        </wp:anchor>
      </w:drawing>
    </w:r>
    <w:r w:rsidR="00700CC3">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F19B08" w14:textId="77777777" w:rsidR="00044A08" w:rsidRPr="00E26EA9" w:rsidRDefault="000F6952" w:rsidP="004147BE">
    <w:pPr>
      <w:pStyle w:val="Smallerinfo"/>
    </w:pPr>
    <w:r>
      <w:rPr>
        <w:noProof/>
      </w:rPr>
      <w:drawing>
        <wp:anchor distT="0" distB="0" distL="114300" distR="114300" simplePos="0" relativeHeight="251663362" behindDoc="1" locked="0" layoutInCell="1" allowOverlap="1" wp14:anchorId="081DD9B5" wp14:editId="7C35A1DB">
          <wp:simplePos x="0" y="0"/>
          <wp:positionH relativeFrom="column">
            <wp:posOffset>-900430</wp:posOffset>
          </wp:positionH>
          <wp:positionV relativeFrom="paragraph">
            <wp:posOffset>-223027</wp:posOffset>
          </wp:positionV>
          <wp:extent cx="7551684" cy="748822"/>
          <wp:effectExtent l="0" t="0" r="0" b="635"/>
          <wp:wrapNone/>
          <wp:docPr id="188387635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2578474"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551684" cy="748822"/>
                  </a:xfrm>
                  <a:prstGeom prst="rect">
                    <a:avLst/>
                  </a:prstGeom>
                </pic:spPr>
              </pic:pic>
            </a:graphicData>
          </a:graphic>
          <wp14:sizeRelH relativeFrom="page">
            <wp14:pctWidth>0</wp14:pctWidth>
          </wp14:sizeRelH>
          <wp14:sizeRelV relativeFrom="page">
            <wp14:pctHeight>0</wp14:pctHeight>
          </wp14:sizeRelV>
        </wp:anchor>
      </w:drawing>
    </w:r>
    <w:r w:rsidR="001A7148" w:rsidRPr="00E26EA9">
      <w:tab/>
    </w:r>
  </w:p>
  <w:p w14:paraId="36D5347C" w14:textId="77777777" w:rsidR="00ED089B" w:rsidRDefault="001A7148" w:rsidP="004147BE">
    <w:pPr>
      <w:pStyle w:val="Smallerinfo"/>
    </w:pPr>
    <w:r w:rsidRPr="00E26EA9">
      <w:tab/>
    </w:r>
  </w:p>
  <w:p w14:paraId="2C4B43D4" w14:textId="77777777" w:rsidR="00ED089B" w:rsidRDefault="00ED089B" w:rsidP="004147BE">
    <w:pPr>
      <w:pStyle w:val="Smallerinfo"/>
    </w:pPr>
  </w:p>
  <w:p w14:paraId="5E75DA21" w14:textId="77777777" w:rsidR="00ED089B" w:rsidRDefault="00ED089B" w:rsidP="004147BE">
    <w:pPr>
      <w:pStyle w:val="Smallerinfo"/>
    </w:pPr>
  </w:p>
  <w:p w14:paraId="6A3E1414" w14:textId="77777777" w:rsidR="00ED089B" w:rsidRDefault="00ED089B" w:rsidP="004147BE">
    <w:pPr>
      <w:pStyle w:val="Smallerinfo"/>
    </w:pPr>
  </w:p>
  <w:p w14:paraId="6A953947" w14:textId="77777777" w:rsidR="00ED089B" w:rsidRPr="00E26EA9" w:rsidRDefault="00ED089B" w:rsidP="004147BE">
    <w:pPr>
      <w:pStyle w:val="Smallerinfo"/>
    </w:pPr>
  </w:p>
  <w:p w14:paraId="79C335DA" w14:textId="77777777" w:rsidR="00042787" w:rsidRPr="00E26EA9" w:rsidRDefault="00042787" w:rsidP="004147BE">
    <w:pPr>
      <w:pStyle w:val="Smallerinf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69FECAAC"/>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8FA079D8"/>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3BBE2399"/>
    <w:multiLevelType w:val="multilevel"/>
    <w:tmpl w:val="3A30BC14"/>
    <w:styleLink w:val="michelle"/>
    <w:lvl w:ilvl="0">
      <w:start w:val="1"/>
      <w:numFmt w:val="decimal"/>
      <w:lvlText w:val="%1."/>
      <w:lvlJc w:val="left"/>
      <w:pPr>
        <w:ind w:left="360" w:hanging="360"/>
      </w:pPr>
      <w:rPr>
        <w:rFonts w:ascii="Georgia" w:hAnsi="Georgia" w:hint="default"/>
        <w:b/>
        <w:i w:val="0"/>
        <w:sz w:val="36"/>
      </w:rPr>
    </w:lvl>
    <w:lvl w:ilvl="1">
      <w:start w:val="1"/>
      <w:numFmt w:val="decimal"/>
      <w:lvlText w:val="%1.%2"/>
      <w:lvlJc w:val="left"/>
      <w:pPr>
        <w:ind w:left="720" w:hanging="360"/>
      </w:pPr>
      <w:rPr>
        <w:rFonts w:ascii="Georgia" w:hAnsi="Georgia" w:hint="default"/>
        <w:b/>
        <w:i w:val="0"/>
        <w:sz w:val="26"/>
      </w:rPr>
    </w:lvl>
    <w:lvl w:ilvl="2">
      <w:start w:val="1"/>
      <w:numFmt w:val="decimal"/>
      <w:lvlText w:val="%1.%2.%3"/>
      <w:lvlJc w:val="left"/>
      <w:pPr>
        <w:ind w:left="1080" w:hanging="360"/>
      </w:pPr>
      <w:rPr>
        <w:rFonts w:ascii="Georgia" w:hAnsi="Georgia" w:hint="default"/>
        <w:b/>
        <w:i w:val="0"/>
        <w:sz w:val="22"/>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41341D9D"/>
    <w:multiLevelType w:val="multilevel"/>
    <w:tmpl w:val="139217C0"/>
    <w:styleLink w:val="michellenew"/>
    <w:lvl w:ilvl="0">
      <w:start w:val="1"/>
      <w:numFmt w:val="decimal"/>
      <w:lvlText w:val="%1."/>
      <w:lvlJc w:val="left"/>
      <w:pPr>
        <w:ind w:left="720" w:hanging="720"/>
      </w:pPr>
      <w:rPr>
        <w:rFonts w:ascii="Georgia" w:hAnsi="Georgia" w:hint="default"/>
        <w:b/>
        <w:i w:val="0"/>
        <w:sz w:val="36"/>
      </w:rPr>
    </w:lvl>
    <w:lvl w:ilvl="1">
      <w:start w:val="1"/>
      <w:numFmt w:val="decimal"/>
      <w:lvlText w:val="%1.%2."/>
      <w:lvlJc w:val="left"/>
      <w:pPr>
        <w:ind w:left="720" w:hanging="720"/>
      </w:pPr>
      <w:rPr>
        <w:rFonts w:ascii="Georgia" w:hAnsi="Georgia" w:hint="default"/>
        <w:b/>
        <w:i w:val="0"/>
        <w:sz w:val="26"/>
      </w:rPr>
    </w:lvl>
    <w:lvl w:ilvl="2">
      <w:start w:val="1"/>
      <w:numFmt w:val="decimal"/>
      <w:lvlText w:val="%1.%2.%3."/>
      <w:lvlJc w:val="left"/>
      <w:pPr>
        <w:ind w:left="720" w:hanging="720"/>
      </w:pPr>
      <w:rPr>
        <w:rFonts w:ascii="Georgia" w:hAnsi="Georgia" w:hint="default"/>
        <w:b/>
        <w:i w:val="0"/>
        <w:sz w:val="22"/>
      </w:rPr>
    </w:lvl>
    <w:lvl w:ilvl="3">
      <w:start w:val="1"/>
      <w:numFmt w:val="decimal"/>
      <w:lvlText w:val="%1.%2.%3.%4."/>
      <w:lvlJc w:val="left"/>
      <w:pPr>
        <w:ind w:left="648" w:hanging="648"/>
      </w:pPr>
      <w:rPr>
        <w:rFonts w:ascii="Georgia" w:hAnsi="Georgia" w:hint="default"/>
        <w:b/>
        <w:sz w:val="20"/>
      </w:rPr>
    </w:lvl>
    <w:lvl w:ilvl="4">
      <w:start w:val="1"/>
      <w:numFmt w:val="decimal"/>
      <w:lvlText w:val="%1.%2.%3.%4.%5."/>
      <w:lvlJc w:val="left"/>
      <w:pPr>
        <w:ind w:left="2952" w:hanging="792"/>
      </w:pPr>
      <w:rPr>
        <w:rFonts w:hint="default"/>
      </w:rPr>
    </w:lvl>
    <w:lvl w:ilvl="5">
      <w:start w:val="1"/>
      <w:numFmt w:val="decimal"/>
      <w:lvlText w:val="%1.%2.%3.%4.%5.%6."/>
      <w:lvlJc w:val="left"/>
      <w:pPr>
        <w:ind w:left="3456" w:hanging="936"/>
      </w:pPr>
      <w:rPr>
        <w:rFonts w:hint="default"/>
      </w:rPr>
    </w:lvl>
    <w:lvl w:ilvl="6">
      <w:start w:val="1"/>
      <w:numFmt w:val="decimal"/>
      <w:lvlText w:val="%1.%2.%3.%4.%5.%6.%7."/>
      <w:lvlJc w:val="left"/>
      <w:pPr>
        <w:ind w:left="3960" w:hanging="1080"/>
      </w:pPr>
      <w:rPr>
        <w:rFonts w:hint="default"/>
      </w:rPr>
    </w:lvl>
    <w:lvl w:ilvl="7">
      <w:start w:val="1"/>
      <w:numFmt w:val="decimal"/>
      <w:lvlText w:val="%1.%2.%3.%4.%5.%6.%7.%8."/>
      <w:lvlJc w:val="left"/>
      <w:pPr>
        <w:ind w:left="4464" w:hanging="1224"/>
      </w:pPr>
      <w:rPr>
        <w:rFonts w:hint="default"/>
      </w:rPr>
    </w:lvl>
    <w:lvl w:ilvl="8">
      <w:start w:val="1"/>
      <w:numFmt w:val="decimal"/>
      <w:lvlText w:val="%1.%2.%3.%4.%5.%6.%7.%8.%9."/>
      <w:lvlJc w:val="left"/>
      <w:pPr>
        <w:ind w:left="5040" w:hanging="1440"/>
      </w:pPr>
      <w:rPr>
        <w:rFonts w:hint="default"/>
      </w:rPr>
    </w:lvl>
  </w:abstractNum>
  <w:num w:numId="1" w16cid:durableId="1564291668">
    <w:abstractNumId w:val="2"/>
  </w:num>
  <w:num w:numId="2" w16cid:durableId="219487590">
    <w:abstractNumId w:val="3"/>
  </w:num>
  <w:num w:numId="3" w16cid:durableId="849484726">
    <w:abstractNumId w:val="1"/>
  </w:num>
  <w:num w:numId="4" w16cid:durableId="1946693916">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5"/>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2454"/>
    <w:rsid w:val="00006565"/>
    <w:rsid w:val="00026347"/>
    <w:rsid w:val="0003081E"/>
    <w:rsid w:val="00034ED5"/>
    <w:rsid w:val="00040467"/>
    <w:rsid w:val="00042787"/>
    <w:rsid w:val="00044A08"/>
    <w:rsid w:val="000530C0"/>
    <w:rsid w:val="00057942"/>
    <w:rsid w:val="00063D3B"/>
    <w:rsid w:val="00065927"/>
    <w:rsid w:val="000733F7"/>
    <w:rsid w:val="000768F2"/>
    <w:rsid w:val="00077474"/>
    <w:rsid w:val="00081259"/>
    <w:rsid w:val="00085E7F"/>
    <w:rsid w:val="00090C0B"/>
    <w:rsid w:val="000938A3"/>
    <w:rsid w:val="00094F3D"/>
    <w:rsid w:val="00096172"/>
    <w:rsid w:val="000C0D91"/>
    <w:rsid w:val="000D068D"/>
    <w:rsid w:val="000D3D0F"/>
    <w:rsid w:val="000D41D9"/>
    <w:rsid w:val="000D431D"/>
    <w:rsid w:val="000D4381"/>
    <w:rsid w:val="000D4C2A"/>
    <w:rsid w:val="000E115C"/>
    <w:rsid w:val="000E2C14"/>
    <w:rsid w:val="000F2596"/>
    <w:rsid w:val="000F5AF5"/>
    <w:rsid w:val="000F6222"/>
    <w:rsid w:val="000F6952"/>
    <w:rsid w:val="00100D3D"/>
    <w:rsid w:val="00101993"/>
    <w:rsid w:val="00103061"/>
    <w:rsid w:val="00104E04"/>
    <w:rsid w:val="00105A6C"/>
    <w:rsid w:val="00112157"/>
    <w:rsid w:val="00115189"/>
    <w:rsid w:val="001157B3"/>
    <w:rsid w:val="001340F6"/>
    <w:rsid w:val="00135504"/>
    <w:rsid w:val="00135A55"/>
    <w:rsid w:val="00136301"/>
    <w:rsid w:val="0014056E"/>
    <w:rsid w:val="001532E0"/>
    <w:rsid w:val="0015388B"/>
    <w:rsid w:val="001638C0"/>
    <w:rsid w:val="00166630"/>
    <w:rsid w:val="00166F68"/>
    <w:rsid w:val="00167AE2"/>
    <w:rsid w:val="00170D9E"/>
    <w:rsid w:val="00173AEF"/>
    <w:rsid w:val="00184D7A"/>
    <w:rsid w:val="001853D8"/>
    <w:rsid w:val="0018736B"/>
    <w:rsid w:val="0019094E"/>
    <w:rsid w:val="00194364"/>
    <w:rsid w:val="001A11FD"/>
    <w:rsid w:val="001A7148"/>
    <w:rsid w:val="001B7CEB"/>
    <w:rsid w:val="001D5C6D"/>
    <w:rsid w:val="001D7D4E"/>
    <w:rsid w:val="001E329D"/>
    <w:rsid w:val="001E725A"/>
    <w:rsid w:val="001E7859"/>
    <w:rsid w:val="001F4646"/>
    <w:rsid w:val="001F49D3"/>
    <w:rsid w:val="001F5B99"/>
    <w:rsid w:val="0020101B"/>
    <w:rsid w:val="00222524"/>
    <w:rsid w:val="002249B5"/>
    <w:rsid w:val="00225A95"/>
    <w:rsid w:val="00226ADA"/>
    <w:rsid w:val="002276ED"/>
    <w:rsid w:val="00227902"/>
    <w:rsid w:val="0023139A"/>
    <w:rsid w:val="002314B4"/>
    <w:rsid w:val="0023428E"/>
    <w:rsid w:val="00235BC9"/>
    <w:rsid w:val="00235CCB"/>
    <w:rsid w:val="00246931"/>
    <w:rsid w:val="002479F0"/>
    <w:rsid w:val="002502B0"/>
    <w:rsid w:val="00256102"/>
    <w:rsid w:val="00262957"/>
    <w:rsid w:val="00273FF1"/>
    <w:rsid w:val="002842F2"/>
    <w:rsid w:val="00291DA1"/>
    <w:rsid w:val="00294C11"/>
    <w:rsid w:val="002958A1"/>
    <w:rsid w:val="002A2447"/>
    <w:rsid w:val="002B3AF8"/>
    <w:rsid w:val="002B471A"/>
    <w:rsid w:val="002B7D47"/>
    <w:rsid w:val="002C4408"/>
    <w:rsid w:val="002D058E"/>
    <w:rsid w:val="002D3888"/>
    <w:rsid w:val="002D3A11"/>
    <w:rsid w:val="002D5348"/>
    <w:rsid w:val="002E2C16"/>
    <w:rsid w:val="002E6B1D"/>
    <w:rsid w:val="002E77B0"/>
    <w:rsid w:val="002E7B9E"/>
    <w:rsid w:val="002F2424"/>
    <w:rsid w:val="002F2665"/>
    <w:rsid w:val="002F4254"/>
    <w:rsid w:val="002F45D3"/>
    <w:rsid w:val="002F69CC"/>
    <w:rsid w:val="002F738D"/>
    <w:rsid w:val="00302D3D"/>
    <w:rsid w:val="00304D1D"/>
    <w:rsid w:val="00306B35"/>
    <w:rsid w:val="00314D27"/>
    <w:rsid w:val="003161DB"/>
    <w:rsid w:val="00335800"/>
    <w:rsid w:val="00336A59"/>
    <w:rsid w:val="00336E3C"/>
    <w:rsid w:val="00366632"/>
    <w:rsid w:val="003838FC"/>
    <w:rsid w:val="00384EEF"/>
    <w:rsid w:val="00386205"/>
    <w:rsid w:val="003917D4"/>
    <w:rsid w:val="00391B0F"/>
    <w:rsid w:val="00392AE0"/>
    <w:rsid w:val="003969F6"/>
    <w:rsid w:val="003A3B66"/>
    <w:rsid w:val="003A7F59"/>
    <w:rsid w:val="003B66F4"/>
    <w:rsid w:val="003B7CAC"/>
    <w:rsid w:val="003D0DDC"/>
    <w:rsid w:val="003D1730"/>
    <w:rsid w:val="003D2354"/>
    <w:rsid w:val="003D5CEE"/>
    <w:rsid w:val="003E14BF"/>
    <w:rsid w:val="003F00C0"/>
    <w:rsid w:val="003F5F94"/>
    <w:rsid w:val="003F6B99"/>
    <w:rsid w:val="004006D6"/>
    <w:rsid w:val="004071A2"/>
    <w:rsid w:val="004147BE"/>
    <w:rsid w:val="00415F6F"/>
    <w:rsid w:val="004202F9"/>
    <w:rsid w:val="00423D78"/>
    <w:rsid w:val="004255B6"/>
    <w:rsid w:val="00426E57"/>
    <w:rsid w:val="00430EB9"/>
    <w:rsid w:val="00437F0F"/>
    <w:rsid w:val="004429C3"/>
    <w:rsid w:val="00443C16"/>
    <w:rsid w:val="00447092"/>
    <w:rsid w:val="00452FA2"/>
    <w:rsid w:val="004753F5"/>
    <w:rsid w:val="00475C44"/>
    <w:rsid w:val="00476F7D"/>
    <w:rsid w:val="00477397"/>
    <w:rsid w:val="0049039C"/>
    <w:rsid w:val="00492B5F"/>
    <w:rsid w:val="00494446"/>
    <w:rsid w:val="0049614B"/>
    <w:rsid w:val="004A3CC0"/>
    <w:rsid w:val="004A4437"/>
    <w:rsid w:val="004A4D31"/>
    <w:rsid w:val="004B66D6"/>
    <w:rsid w:val="004B7E5A"/>
    <w:rsid w:val="004C5EDB"/>
    <w:rsid w:val="004C69F0"/>
    <w:rsid w:val="004D2712"/>
    <w:rsid w:val="004D7D20"/>
    <w:rsid w:val="004E54D6"/>
    <w:rsid w:val="004F4C8D"/>
    <w:rsid w:val="004F53E4"/>
    <w:rsid w:val="004F6BE9"/>
    <w:rsid w:val="005139F3"/>
    <w:rsid w:val="00520319"/>
    <w:rsid w:val="0052098A"/>
    <w:rsid w:val="00525EF5"/>
    <w:rsid w:val="00531F79"/>
    <w:rsid w:val="00532740"/>
    <w:rsid w:val="00533867"/>
    <w:rsid w:val="005358F0"/>
    <w:rsid w:val="00541A65"/>
    <w:rsid w:val="00542BCB"/>
    <w:rsid w:val="00551C81"/>
    <w:rsid w:val="00552732"/>
    <w:rsid w:val="00553832"/>
    <w:rsid w:val="0055432A"/>
    <w:rsid w:val="005560A3"/>
    <w:rsid w:val="00561021"/>
    <w:rsid w:val="005671BC"/>
    <w:rsid w:val="00567950"/>
    <w:rsid w:val="00572DF6"/>
    <w:rsid w:val="005731A4"/>
    <w:rsid w:val="00573FDD"/>
    <w:rsid w:val="00575EAF"/>
    <w:rsid w:val="005777FE"/>
    <w:rsid w:val="0058094A"/>
    <w:rsid w:val="00581A60"/>
    <w:rsid w:val="005828A2"/>
    <w:rsid w:val="00584B31"/>
    <w:rsid w:val="00584F7F"/>
    <w:rsid w:val="00587316"/>
    <w:rsid w:val="00593570"/>
    <w:rsid w:val="005965A3"/>
    <w:rsid w:val="005A5FF6"/>
    <w:rsid w:val="005A64AA"/>
    <w:rsid w:val="005B1CE9"/>
    <w:rsid w:val="005B2E13"/>
    <w:rsid w:val="005B5631"/>
    <w:rsid w:val="005D1965"/>
    <w:rsid w:val="005D544B"/>
    <w:rsid w:val="005D6EE8"/>
    <w:rsid w:val="005D736E"/>
    <w:rsid w:val="005F0879"/>
    <w:rsid w:val="00605215"/>
    <w:rsid w:val="00605A83"/>
    <w:rsid w:val="00612CEA"/>
    <w:rsid w:val="00612F60"/>
    <w:rsid w:val="00615EE7"/>
    <w:rsid w:val="00621AA0"/>
    <w:rsid w:val="00622778"/>
    <w:rsid w:val="00623553"/>
    <w:rsid w:val="006453CD"/>
    <w:rsid w:val="0064699A"/>
    <w:rsid w:val="006472AF"/>
    <w:rsid w:val="006542BD"/>
    <w:rsid w:val="0066190D"/>
    <w:rsid w:val="006620BB"/>
    <w:rsid w:val="00671FA1"/>
    <w:rsid w:val="00675899"/>
    <w:rsid w:val="0067735F"/>
    <w:rsid w:val="006820E5"/>
    <w:rsid w:val="00687B55"/>
    <w:rsid w:val="0069632F"/>
    <w:rsid w:val="006A04BC"/>
    <w:rsid w:val="006A37DF"/>
    <w:rsid w:val="006A4280"/>
    <w:rsid w:val="006A530E"/>
    <w:rsid w:val="006A7C46"/>
    <w:rsid w:val="006C1917"/>
    <w:rsid w:val="006C1EFC"/>
    <w:rsid w:val="006C22A7"/>
    <w:rsid w:val="006C4991"/>
    <w:rsid w:val="006C76A3"/>
    <w:rsid w:val="006D1A7A"/>
    <w:rsid w:val="006D2101"/>
    <w:rsid w:val="006E0293"/>
    <w:rsid w:val="006E6289"/>
    <w:rsid w:val="006E6E16"/>
    <w:rsid w:val="006F21AD"/>
    <w:rsid w:val="006F27FD"/>
    <w:rsid w:val="00700CC3"/>
    <w:rsid w:val="00704B1E"/>
    <w:rsid w:val="0071189B"/>
    <w:rsid w:val="0071463A"/>
    <w:rsid w:val="00715BA6"/>
    <w:rsid w:val="0072118D"/>
    <w:rsid w:val="00725EF0"/>
    <w:rsid w:val="007271C4"/>
    <w:rsid w:val="007418B8"/>
    <w:rsid w:val="00746067"/>
    <w:rsid w:val="00747A6C"/>
    <w:rsid w:val="00750AB7"/>
    <w:rsid w:val="00752325"/>
    <w:rsid w:val="0075436D"/>
    <w:rsid w:val="00755547"/>
    <w:rsid w:val="0075724F"/>
    <w:rsid w:val="007606DF"/>
    <w:rsid w:val="00761683"/>
    <w:rsid w:val="00765A82"/>
    <w:rsid w:val="00774A76"/>
    <w:rsid w:val="00775164"/>
    <w:rsid w:val="00791AF0"/>
    <w:rsid w:val="00791CF8"/>
    <w:rsid w:val="00791E92"/>
    <w:rsid w:val="007A01A3"/>
    <w:rsid w:val="007A5142"/>
    <w:rsid w:val="007B4AC6"/>
    <w:rsid w:val="007B772C"/>
    <w:rsid w:val="007C1F82"/>
    <w:rsid w:val="007C29E2"/>
    <w:rsid w:val="007D200B"/>
    <w:rsid w:val="007D2B32"/>
    <w:rsid w:val="007D666A"/>
    <w:rsid w:val="007D67E6"/>
    <w:rsid w:val="007D6F67"/>
    <w:rsid w:val="007D7CEF"/>
    <w:rsid w:val="007E1F62"/>
    <w:rsid w:val="007E3200"/>
    <w:rsid w:val="007E3480"/>
    <w:rsid w:val="007E4D5E"/>
    <w:rsid w:val="007F1F4C"/>
    <w:rsid w:val="007F20BD"/>
    <w:rsid w:val="007F4791"/>
    <w:rsid w:val="00803701"/>
    <w:rsid w:val="0080522F"/>
    <w:rsid w:val="00805991"/>
    <w:rsid w:val="0081492E"/>
    <w:rsid w:val="008166BD"/>
    <w:rsid w:val="00816C5F"/>
    <w:rsid w:val="00816EE8"/>
    <w:rsid w:val="00821A43"/>
    <w:rsid w:val="008235F8"/>
    <w:rsid w:val="008311ED"/>
    <w:rsid w:val="00843E8E"/>
    <w:rsid w:val="0084518F"/>
    <w:rsid w:val="00851042"/>
    <w:rsid w:val="008515B9"/>
    <w:rsid w:val="00854D42"/>
    <w:rsid w:val="00867DDC"/>
    <w:rsid w:val="00870DCF"/>
    <w:rsid w:val="00873487"/>
    <w:rsid w:val="00875697"/>
    <w:rsid w:val="00877833"/>
    <w:rsid w:val="00880011"/>
    <w:rsid w:val="00893F34"/>
    <w:rsid w:val="00894D65"/>
    <w:rsid w:val="00896BEA"/>
    <w:rsid w:val="008A0221"/>
    <w:rsid w:val="008A37C2"/>
    <w:rsid w:val="008B1AC1"/>
    <w:rsid w:val="008B6998"/>
    <w:rsid w:val="008B6BB6"/>
    <w:rsid w:val="008C027A"/>
    <w:rsid w:val="008C07AF"/>
    <w:rsid w:val="008C0F6C"/>
    <w:rsid w:val="008C1F4D"/>
    <w:rsid w:val="008C529D"/>
    <w:rsid w:val="008C64DE"/>
    <w:rsid w:val="008C65A4"/>
    <w:rsid w:val="008D3A9F"/>
    <w:rsid w:val="008D49DE"/>
    <w:rsid w:val="008D5E03"/>
    <w:rsid w:val="008E2D26"/>
    <w:rsid w:val="008E570D"/>
    <w:rsid w:val="008F0BAD"/>
    <w:rsid w:val="008F41F5"/>
    <w:rsid w:val="008F4CEC"/>
    <w:rsid w:val="008F68FD"/>
    <w:rsid w:val="009006D5"/>
    <w:rsid w:val="00901F91"/>
    <w:rsid w:val="00902429"/>
    <w:rsid w:val="00903442"/>
    <w:rsid w:val="009051CB"/>
    <w:rsid w:val="00905A1F"/>
    <w:rsid w:val="009077A8"/>
    <w:rsid w:val="009161C4"/>
    <w:rsid w:val="009162B8"/>
    <w:rsid w:val="0092449A"/>
    <w:rsid w:val="00925CE6"/>
    <w:rsid w:val="00930D41"/>
    <w:rsid w:val="0093278B"/>
    <w:rsid w:val="00932C5C"/>
    <w:rsid w:val="009353B5"/>
    <w:rsid w:val="009357E6"/>
    <w:rsid w:val="00937448"/>
    <w:rsid w:val="00941A48"/>
    <w:rsid w:val="009577BF"/>
    <w:rsid w:val="00960990"/>
    <w:rsid w:val="0096144C"/>
    <w:rsid w:val="0096630C"/>
    <w:rsid w:val="00981505"/>
    <w:rsid w:val="00987CD0"/>
    <w:rsid w:val="00990388"/>
    <w:rsid w:val="00997423"/>
    <w:rsid w:val="009A3FB1"/>
    <w:rsid w:val="009A58D0"/>
    <w:rsid w:val="009A72A2"/>
    <w:rsid w:val="009A76F4"/>
    <w:rsid w:val="009B207B"/>
    <w:rsid w:val="009C0F91"/>
    <w:rsid w:val="009D2C75"/>
    <w:rsid w:val="009D5780"/>
    <w:rsid w:val="009E777C"/>
    <w:rsid w:val="009F1D2A"/>
    <w:rsid w:val="009F59FA"/>
    <w:rsid w:val="00A00503"/>
    <w:rsid w:val="00A03D0B"/>
    <w:rsid w:val="00A11A61"/>
    <w:rsid w:val="00A12D34"/>
    <w:rsid w:val="00A13358"/>
    <w:rsid w:val="00A14E42"/>
    <w:rsid w:val="00A17903"/>
    <w:rsid w:val="00A27ADE"/>
    <w:rsid w:val="00A35F4B"/>
    <w:rsid w:val="00A368BB"/>
    <w:rsid w:val="00A36B10"/>
    <w:rsid w:val="00A3719B"/>
    <w:rsid w:val="00A4271F"/>
    <w:rsid w:val="00A4631F"/>
    <w:rsid w:val="00A6598B"/>
    <w:rsid w:val="00A65BE0"/>
    <w:rsid w:val="00A76B3B"/>
    <w:rsid w:val="00A77FD2"/>
    <w:rsid w:val="00A824FD"/>
    <w:rsid w:val="00A935A9"/>
    <w:rsid w:val="00A951EC"/>
    <w:rsid w:val="00AA10D7"/>
    <w:rsid w:val="00AB6637"/>
    <w:rsid w:val="00AC2222"/>
    <w:rsid w:val="00AD27A5"/>
    <w:rsid w:val="00AD3C46"/>
    <w:rsid w:val="00AD5E51"/>
    <w:rsid w:val="00AE06E8"/>
    <w:rsid w:val="00AE0B71"/>
    <w:rsid w:val="00AF0BED"/>
    <w:rsid w:val="00AF355B"/>
    <w:rsid w:val="00AF3E34"/>
    <w:rsid w:val="00AF3F81"/>
    <w:rsid w:val="00AF41A4"/>
    <w:rsid w:val="00AF5D68"/>
    <w:rsid w:val="00B00E6C"/>
    <w:rsid w:val="00B05661"/>
    <w:rsid w:val="00B111C2"/>
    <w:rsid w:val="00B21309"/>
    <w:rsid w:val="00B30255"/>
    <w:rsid w:val="00B43A82"/>
    <w:rsid w:val="00B5572E"/>
    <w:rsid w:val="00B6064E"/>
    <w:rsid w:val="00B658FE"/>
    <w:rsid w:val="00B84A0E"/>
    <w:rsid w:val="00B9012C"/>
    <w:rsid w:val="00B90177"/>
    <w:rsid w:val="00B91176"/>
    <w:rsid w:val="00B915A0"/>
    <w:rsid w:val="00BA4E11"/>
    <w:rsid w:val="00BA5357"/>
    <w:rsid w:val="00BA53D4"/>
    <w:rsid w:val="00BA718A"/>
    <w:rsid w:val="00BB0D4A"/>
    <w:rsid w:val="00BB0D6C"/>
    <w:rsid w:val="00BB47EA"/>
    <w:rsid w:val="00BB5AE8"/>
    <w:rsid w:val="00BC5C11"/>
    <w:rsid w:val="00BD54CE"/>
    <w:rsid w:val="00BE0065"/>
    <w:rsid w:val="00BE7A75"/>
    <w:rsid w:val="00BF4472"/>
    <w:rsid w:val="00BF48FA"/>
    <w:rsid w:val="00C06756"/>
    <w:rsid w:val="00C11AC0"/>
    <w:rsid w:val="00C11CE0"/>
    <w:rsid w:val="00C13EA1"/>
    <w:rsid w:val="00C176E4"/>
    <w:rsid w:val="00C22F51"/>
    <w:rsid w:val="00C26CA0"/>
    <w:rsid w:val="00C279B1"/>
    <w:rsid w:val="00C4307C"/>
    <w:rsid w:val="00C44401"/>
    <w:rsid w:val="00C50322"/>
    <w:rsid w:val="00C5217A"/>
    <w:rsid w:val="00C74BC4"/>
    <w:rsid w:val="00C75DBF"/>
    <w:rsid w:val="00C80296"/>
    <w:rsid w:val="00C84090"/>
    <w:rsid w:val="00C8564A"/>
    <w:rsid w:val="00C86421"/>
    <w:rsid w:val="00C91FE4"/>
    <w:rsid w:val="00C924EB"/>
    <w:rsid w:val="00CA7FCE"/>
    <w:rsid w:val="00CB1F9C"/>
    <w:rsid w:val="00CB55F1"/>
    <w:rsid w:val="00CC2B36"/>
    <w:rsid w:val="00CC6A04"/>
    <w:rsid w:val="00CC6A70"/>
    <w:rsid w:val="00CD2DE3"/>
    <w:rsid w:val="00CE6BF0"/>
    <w:rsid w:val="00CF38DA"/>
    <w:rsid w:val="00D040CD"/>
    <w:rsid w:val="00D06E94"/>
    <w:rsid w:val="00D10B8E"/>
    <w:rsid w:val="00D136F1"/>
    <w:rsid w:val="00D147F3"/>
    <w:rsid w:val="00D14C0F"/>
    <w:rsid w:val="00D150AB"/>
    <w:rsid w:val="00D15DA6"/>
    <w:rsid w:val="00D17921"/>
    <w:rsid w:val="00D201C3"/>
    <w:rsid w:val="00D24434"/>
    <w:rsid w:val="00D24BF2"/>
    <w:rsid w:val="00D267D9"/>
    <w:rsid w:val="00D27A4E"/>
    <w:rsid w:val="00D43AC1"/>
    <w:rsid w:val="00D50ED4"/>
    <w:rsid w:val="00D5179B"/>
    <w:rsid w:val="00D6007C"/>
    <w:rsid w:val="00D61051"/>
    <w:rsid w:val="00D6197A"/>
    <w:rsid w:val="00D623E5"/>
    <w:rsid w:val="00D64436"/>
    <w:rsid w:val="00D65B7D"/>
    <w:rsid w:val="00D70ED5"/>
    <w:rsid w:val="00D751DD"/>
    <w:rsid w:val="00D77D6F"/>
    <w:rsid w:val="00D77FBB"/>
    <w:rsid w:val="00D81B18"/>
    <w:rsid w:val="00D83526"/>
    <w:rsid w:val="00D83AAA"/>
    <w:rsid w:val="00D84E4D"/>
    <w:rsid w:val="00D85186"/>
    <w:rsid w:val="00D90B02"/>
    <w:rsid w:val="00D90CB2"/>
    <w:rsid w:val="00D923C6"/>
    <w:rsid w:val="00D975BC"/>
    <w:rsid w:val="00DA200F"/>
    <w:rsid w:val="00DA25D5"/>
    <w:rsid w:val="00DA3E3E"/>
    <w:rsid w:val="00DA459B"/>
    <w:rsid w:val="00DA4F15"/>
    <w:rsid w:val="00DB467F"/>
    <w:rsid w:val="00DB4C49"/>
    <w:rsid w:val="00DB4E75"/>
    <w:rsid w:val="00DC31BC"/>
    <w:rsid w:val="00DC4833"/>
    <w:rsid w:val="00DC5D76"/>
    <w:rsid w:val="00DC7C76"/>
    <w:rsid w:val="00DD0FD9"/>
    <w:rsid w:val="00DD21C4"/>
    <w:rsid w:val="00DD3794"/>
    <w:rsid w:val="00DD48F3"/>
    <w:rsid w:val="00DD7753"/>
    <w:rsid w:val="00DE48FF"/>
    <w:rsid w:val="00DE4ED2"/>
    <w:rsid w:val="00DF1262"/>
    <w:rsid w:val="00DF1CB0"/>
    <w:rsid w:val="00DF3E91"/>
    <w:rsid w:val="00E02454"/>
    <w:rsid w:val="00E06D5E"/>
    <w:rsid w:val="00E1433E"/>
    <w:rsid w:val="00E162F1"/>
    <w:rsid w:val="00E22E18"/>
    <w:rsid w:val="00E2564E"/>
    <w:rsid w:val="00E2693F"/>
    <w:rsid w:val="00E26EA9"/>
    <w:rsid w:val="00E305FE"/>
    <w:rsid w:val="00E30890"/>
    <w:rsid w:val="00E458C3"/>
    <w:rsid w:val="00E47D6D"/>
    <w:rsid w:val="00E50D4D"/>
    <w:rsid w:val="00E65B6F"/>
    <w:rsid w:val="00E65D33"/>
    <w:rsid w:val="00E6786B"/>
    <w:rsid w:val="00E67A5A"/>
    <w:rsid w:val="00E851F0"/>
    <w:rsid w:val="00E8605A"/>
    <w:rsid w:val="00E861B5"/>
    <w:rsid w:val="00E865DD"/>
    <w:rsid w:val="00E86818"/>
    <w:rsid w:val="00E905E1"/>
    <w:rsid w:val="00E92267"/>
    <w:rsid w:val="00E97D7C"/>
    <w:rsid w:val="00EA3D45"/>
    <w:rsid w:val="00EC590F"/>
    <w:rsid w:val="00EC59F1"/>
    <w:rsid w:val="00ED089B"/>
    <w:rsid w:val="00ED2952"/>
    <w:rsid w:val="00ED317F"/>
    <w:rsid w:val="00ED79C0"/>
    <w:rsid w:val="00EE0AAD"/>
    <w:rsid w:val="00EE10D1"/>
    <w:rsid w:val="00EE197D"/>
    <w:rsid w:val="00EE24BC"/>
    <w:rsid w:val="00EE2A38"/>
    <w:rsid w:val="00EE2D91"/>
    <w:rsid w:val="00EE4132"/>
    <w:rsid w:val="00EE7E52"/>
    <w:rsid w:val="00EF1C26"/>
    <w:rsid w:val="00EF2B6E"/>
    <w:rsid w:val="00EF4E78"/>
    <w:rsid w:val="00EF690A"/>
    <w:rsid w:val="00EF6B05"/>
    <w:rsid w:val="00EF7DFD"/>
    <w:rsid w:val="00F158E7"/>
    <w:rsid w:val="00F221D1"/>
    <w:rsid w:val="00F251D9"/>
    <w:rsid w:val="00F41C81"/>
    <w:rsid w:val="00F42B06"/>
    <w:rsid w:val="00F45269"/>
    <w:rsid w:val="00F47FD0"/>
    <w:rsid w:val="00F55D7D"/>
    <w:rsid w:val="00F65004"/>
    <w:rsid w:val="00F74EAE"/>
    <w:rsid w:val="00F801F8"/>
    <w:rsid w:val="00F8193D"/>
    <w:rsid w:val="00F91E57"/>
    <w:rsid w:val="00F96CB2"/>
    <w:rsid w:val="00F96D70"/>
    <w:rsid w:val="00FA1712"/>
    <w:rsid w:val="00FA2525"/>
    <w:rsid w:val="00FA289C"/>
    <w:rsid w:val="00FA785D"/>
    <w:rsid w:val="00FB033C"/>
    <w:rsid w:val="00FB1376"/>
    <w:rsid w:val="00FB20B7"/>
    <w:rsid w:val="00FB255A"/>
    <w:rsid w:val="00FB480B"/>
    <w:rsid w:val="00FB51A1"/>
    <w:rsid w:val="00FC081F"/>
    <w:rsid w:val="00FC17EB"/>
    <w:rsid w:val="00FD2EDC"/>
    <w:rsid w:val="00FD3022"/>
    <w:rsid w:val="00FE6F33"/>
    <w:rsid w:val="00FF4405"/>
  </w:rsids>
  <m:mathPr>
    <m:mathFont m:val="Cambria Math"/>
    <m:brkBin m:val="before"/>
    <m:brkBinSub m:val="--"/>
    <m:smallFrac m:val="0"/>
    <m:dispDef/>
    <m:lMargin m:val="0"/>
    <m:rMargin m:val="0"/>
    <m:defJc m:val="centerGroup"/>
    <m:wrapIndent m:val="1440"/>
    <m:intLim m:val="subSup"/>
    <m:naryLim m:val="undOvr"/>
  </m:mathPr>
  <w:themeFontLang w:val="de-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283EA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Georgia" w:eastAsiaTheme="minorHAnsi" w:hAnsi="Georgia" w:cstheme="minorBidi"/>
        <w:lang w:val="de-CH" w:eastAsia="en-US" w:bidi="ar-SA"/>
      </w:rPr>
    </w:rPrDefault>
    <w:pPrDefault>
      <w:pPr>
        <w:spacing w:line="260" w:lineRule="atLeast"/>
      </w:pPr>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147BE"/>
    <w:pPr>
      <w:spacing w:line="264" w:lineRule="auto"/>
    </w:pPr>
    <w:rPr>
      <w:rFonts w:eastAsia="Times New Roman" w:cs="Times New Roman"/>
      <w:sz w:val="21"/>
      <w:szCs w:val="21"/>
      <w:lang w:val="en-US" w:eastAsia="en-GB"/>
    </w:rPr>
  </w:style>
  <w:style w:type="paragraph" w:styleId="Heading1">
    <w:name w:val="heading 1"/>
    <w:aliases w:val="document title"/>
    <w:basedOn w:val="Normal"/>
    <w:next w:val="Normal"/>
    <w:link w:val="Heading1Char"/>
    <w:uiPriority w:val="9"/>
    <w:rsid w:val="00E86818"/>
    <w:pPr>
      <w:spacing w:line="240" w:lineRule="auto"/>
      <w:outlineLvl w:val="0"/>
    </w:pPr>
    <w:rPr>
      <w:rFonts w:ascii="Arial" w:hAnsi="Arial" w:cs="Arial"/>
      <w:sz w:val="36"/>
      <w:szCs w:val="36"/>
    </w:rPr>
  </w:style>
  <w:style w:type="paragraph" w:styleId="Heading2">
    <w:name w:val="heading 2"/>
    <w:aliases w:val="section title"/>
    <w:basedOn w:val="Heading3"/>
    <w:next w:val="Normal"/>
    <w:link w:val="Heading2Char"/>
    <w:uiPriority w:val="9"/>
    <w:unhideWhenUsed/>
    <w:rsid w:val="002E2C16"/>
    <w:pPr>
      <w:spacing w:after="0"/>
      <w:contextualSpacing w:val="0"/>
      <w:outlineLvl w:val="1"/>
    </w:pPr>
    <w:rPr>
      <w:sz w:val="30"/>
      <w:szCs w:val="30"/>
    </w:rPr>
  </w:style>
  <w:style w:type="paragraph" w:styleId="Heading3">
    <w:name w:val="heading 3"/>
    <w:basedOn w:val="Normal"/>
    <w:next w:val="Normal"/>
    <w:link w:val="Heading3Char"/>
    <w:uiPriority w:val="9"/>
    <w:unhideWhenUsed/>
    <w:qFormat/>
    <w:rsid w:val="00623553"/>
    <w:pPr>
      <w:keepNext/>
      <w:keepLines/>
      <w:shd w:val="clear" w:color="auto" w:fill="FFFFFF"/>
      <w:spacing w:before="40" w:after="120"/>
      <w:contextualSpacing/>
      <w:outlineLvl w:val="2"/>
    </w:pPr>
    <w:rPr>
      <w:rFonts w:ascii="Arial" w:eastAsiaTheme="majorEastAsia" w:hAnsi="Arial" w:cs="Arial"/>
      <w:color w:val="15160F"/>
      <w:spacing w:val="1"/>
      <w:sz w:val="24"/>
      <w:szCs w:val="24"/>
    </w:rPr>
  </w:style>
  <w:style w:type="paragraph" w:styleId="Heading4">
    <w:name w:val="heading 4"/>
    <w:basedOn w:val="Normal"/>
    <w:next w:val="Normal"/>
    <w:link w:val="Heading4Char"/>
    <w:uiPriority w:val="9"/>
    <w:unhideWhenUsed/>
    <w:qFormat/>
    <w:rsid w:val="00E851F0"/>
    <w:pPr>
      <w:outlineLvl w:val="3"/>
    </w:pPr>
    <w:rPr>
      <w:b/>
      <w:bCs/>
    </w:rPr>
  </w:style>
  <w:style w:type="paragraph" w:styleId="Heading5">
    <w:name w:val="heading 5"/>
    <w:basedOn w:val="Heading4"/>
    <w:next w:val="Normal"/>
    <w:link w:val="Heading5Char"/>
    <w:uiPriority w:val="9"/>
    <w:unhideWhenUsed/>
    <w:qFormat/>
    <w:rsid w:val="007A5142"/>
    <w:pPr>
      <w:outlineLvl w:val="4"/>
    </w:pPr>
  </w:style>
  <w:style w:type="paragraph" w:styleId="Heading6">
    <w:name w:val="heading 6"/>
    <w:basedOn w:val="Heading5"/>
    <w:next w:val="Normal"/>
    <w:link w:val="Heading6Char"/>
    <w:uiPriority w:val="9"/>
    <w:unhideWhenUsed/>
    <w:qFormat/>
    <w:rsid w:val="007A5142"/>
    <w:pPr>
      <w:outlineLvl w:val="5"/>
    </w:pPr>
  </w:style>
  <w:style w:type="paragraph" w:styleId="Heading7">
    <w:name w:val="heading 7"/>
    <w:basedOn w:val="Heading6"/>
    <w:next w:val="Normal"/>
    <w:link w:val="Heading7Char"/>
    <w:uiPriority w:val="9"/>
    <w:unhideWhenUsed/>
    <w:qFormat/>
    <w:rsid w:val="007A5142"/>
    <w:pPr>
      <w:outlineLvl w:val="6"/>
    </w:pPr>
  </w:style>
  <w:style w:type="paragraph" w:styleId="Heading8">
    <w:name w:val="heading 8"/>
    <w:basedOn w:val="Heading7"/>
    <w:next w:val="Normal"/>
    <w:link w:val="Heading8Char"/>
    <w:uiPriority w:val="9"/>
    <w:unhideWhenUsed/>
    <w:qFormat/>
    <w:rsid w:val="007A5142"/>
    <w:pPr>
      <w:outlineLvl w:val="7"/>
    </w:pPr>
  </w:style>
  <w:style w:type="paragraph" w:styleId="Heading9">
    <w:name w:val="heading 9"/>
    <w:basedOn w:val="Heading8"/>
    <w:next w:val="Normal"/>
    <w:link w:val="Heading9Char"/>
    <w:uiPriority w:val="9"/>
    <w:unhideWhenUsed/>
    <w:qFormat/>
    <w:rsid w:val="007A51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2693F"/>
    <w:pPr>
      <w:tabs>
        <w:tab w:val="center" w:pos="4536"/>
        <w:tab w:val="right" w:pos="9072"/>
      </w:tabs>
      <w:spacing w:line="240" w:lineRule="auto"/>
    </w:pPr>
  </w:style>
  <w:style w:type="character" w:customStyle="1" w:styleId="HeaderChar">
    <w:name w:val="Header Char"/>
    <w:basedOn w:val="DefaultParagraphFont"/>
    <w:link w:val="Header"/>
    <w:uiPriority w:val="99"/>
    <w:rsid w:val="00E2693F"/>
    <w:rPr>
      <w:rFonts w:ascii="Palatino" w:hAnsi="Palatino"/>
    </w:rPr>
  </w:style>
  <w:style w:type="paragraph" w:customStyle="1" w:styleId="Additionalinfo">
    <w:name w:val="Additional info"/>
    <w:basedOn w:val="Smallerinfo"/>
    <w:qFormat/>
    <w:rsid w:val="005828A2"/>
    <w:rPr>
      <w:color w:val="808080" w:themeColor="background1" w:themeShade="80"/>
    </w:rPr>
  </w:style>
  <w:style w:type="paragraph" w:styleId="Footer">
    <w:name w:val="footer"/>
    <w:basedOn w:val="Normal"/>
    <w:link w:val="FooterChar"/>
    <w:uiPriority w:val="99"/>
    <w:unhideWhenUsed/>
    <w:rsid w:val="00FB255A"/>
    <w:pPr>
      <w:tabs>
        <w:tab w:val="center" w:pos="4513"/>
        <w:tab w:val="right" w:pos="9026"/>
      </w:tabs>
      <w:spacing w:line="240" w:lineRule="auto"/>
    </w:pPr>
  </w:style>
  <w:style w:type="table" w:styleId="TableGrid">
    <w:name w:val="Table Grid"/>
    <w:basedOn w:val="TableNormal"/>
    <w:uiPriority w:val="59"/>
    <w:rsid w:val="00B84A0E"/>
    <w:tblPr>
      <w:tblCellMar>
        <w:left w:w="0" w:type="dxa"/>
        <w:right w:w="0" w:type="dxa"/>
      </w:tblCellMar>
    </w:tblPr>
  </w:style>
  <w:style w:type="character" w:styleId="Emphasis">
    <w:name w:val="Emphasis"/>
    <w:basedOn w:val="DefaultParagraphFont"/>
    <w:uiPriority w:val="20"/>
    <w:rsid w:val="00173AEF"/>
    <w:rPr>
      <w:rFonts w:ascii="Palatino" w:hAnsi="Palatino"/>
      <w:b w:val="0"/>
      <w:i w:val="0"/>
      <w:iCs/>
      <w:color w:val="009FE3"/>
      <w:u w:val="single"/>
    </w:rPr>
  </w:style>
  <w:style w:type="paragraph" w:customStyle="1" w:styleId="Tabletitles">
    <w:name w:val="Table titles"/>
    <w:basedOn w:val="Normal"/>
    <w:qFormat/>
    <w:rsid w:val="002C4408"/>
    <w:rPr>
      <w:rFonts w:ascii="Arial" w:hAnsi="Arial" w:cs="Arial"/>
      <w:sz w:val="28"/>
      <w:szCs w:val="28"/>
    </w:rPr>
  </w:style>
  <w:style w:type="character" w:customStyle="1" w:styleId="Heading1Char">
    <w:name w:val="Heading 1 Char"/>
    <w:aliases w:val="document title Char"/>
    <w:basedOn w:val="DefaultParagraphFont"/>
    <w:link w:val="Heading1"/>
    <w:uiPriority w:val="9"/>
    <w:rsid w:val="00E86818"/>
    <w:rPr>
      <w:rFonts w:ascii="Arial" w:eastAsia="Times New Roman" w:hAnsi="Arial" w:cs="Arial"/>
      <w:sz w:val="36"/>
      <w:szCs w:val="36"/>
      <w:lang w:val="en-US" w:eastAsia="en-GB"/>
    </w:rPr>
  </w:style>
  <w:style w:type="paragraph" w:styleId="BalloonText">
    <w:name w:val="Balloon Text"/>
    <w:basedOn w:val="Normal"/>
    <w:link w:val="BalloonTextChar"/>
    <w:uiPriority w:val="99"/>
    <w:semiHidden/>
    <w:unhideWhenUsed/>
    <w:rsid w:val="00E3089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0890"/>
    <w:rPr>
      <w:rFonts w:ascii="Segoe UI" w:hAnsi="Segoe UI" w:cs="Segoe UI"/>
      <w:spacing w:val="2"/>
      <w:sz w:val="18"/>
      <w:szCs w:val="18"/>
    </w:rPr>
  </w:style>
  <w:style w:type="numbering" w:customStyle="1" w:styleId="michelle">
    <w:name w:val="michelle"/>
    <w:uiPriority w:val="99"/>
    <w:rsid w:val="008C65A4"/>
    <w:pPr>
      <w:numPr>
        <w:numId w:val="1"/>
      </w:numPr>
    </w:pPr>
  </w:style>
  <w:style w:type="numbering" w:customStyle="1" w:styleId="michellenew">
    <w:name w:val="michellenew"/>
    <w:uiPriority w:val="99"/>
    <w:rsid w:val="00A65BE0"/>
    <w:pPr>
      <w:numPr>
        <w:numId w:val="2"/>
      </w:numPr>
    </w:pPr>
  </w:style>
  <w:style w:type="paragraph" w:styleId="FootnoteText">
    <w:name w:val="footnote text"/>
    <w:basedOn w:val="Normal"/>
    <w:link w:val="FootnoteTextChar"/>
    <w:autoRedefine/>
    <w:uiPriority w:val="99"/>
    <w:semiHidden/>
    <w:unhideWhenUsed/>
    <w:qFormat/>
    <w:rsid w:val="002E6B1D"/>
    <w:pPr>
      <w:spacing w:line="240" w:lineRule="auto"/>
    </w:pPr>
    <w:rPr>
      <w:sz w:val="16"/>
    </w:rPr>
  </w:style>
  <w:style w:type="character" w:customStyle="1" w:styleId="FootnoteTextChar">
    <w:name w:val="Footnote Text Char"/>
    <w:basedOn w:val="DefaultParagraphFont"/>
    <w:link w:val="FootnoteText"/>
    <w:uiPriority w:val="99"/>
    <w:semiHidden/>
    <w:rsid w:val="002E6B1D"/>
    <w:rPr>
      <w:rFonts w:ascii="Palatino" w:hAnsi="Palatino"/>
      <w:spacing w:val="2"/>
      <w:sz w:val="16"/>
    </w:rPr>
  </w:style>
  <w:style w:type="character" w:styleId="Hyperlink">
    <w:name w:val="Hyperlink"/>
    <w:basedOn w:val="DefaultParagraphFont"/>
    <w:uiPriority w:val="99"/>
    <w:unhideWhenUsed/>
    <w:rsid w:val="00EC59F1"/>
    <w:rPr>
      <w:rFonts w:ascii="Palatino" w:hAnsi="Palatino"/>
      <w:color w:val="000000" w:themeColor="hyperlink"/>
      <w:u w:val="single"/>
    </w:rPr>
  </w:style>
  <w:style w:type="character" w:styleId="UnresolvedMention">
    <w:name w:val="Unresolved Mention"/>
    <w:basedOn w:val="DefaultParagraphFont"/>
    <w:uiPriority w:val="99"/>
    <w:semiHidden/>
    <w:unhideWhenUsed/>
    <w:rsid w:val="00EC59F1"/>
    <w:rPr>
      <w:rFonts w:ascii="Palatino" w:hAnsi="Palatino"/>
      <w:color w:val="605E5C"/>
      <w:shd w:val="clear" w:color="auto" w:fill="E1DFDD"/>
    </w:rPr>
  </w:style>
  <w:style w:type="paragraph" w:customStyle="1" w:styleId="Smallerinfo">
    <w:name w:val="Smaller info"/>
    <w:basedOn w:val="Header"/>
    <w:qFormat/>
    <w:rsid w:val="00622778"/>
    <w:pPr>
      <w:tabs>
        <w:tab w:val="clear" w:pos="4536"/>
        <w:tab w:val="clear" w:pos="9072"/>
        <w:tab w:val="left" w:pos="6804"/>
        <w:tab w:val="right" w:pos="8822"/>
      </w:tabs>
    </w:pPr>
    <w:rPr>
      <w:rFonts w:ascii="Arial" w:hAnsi="Arial" w:cs="Arial"/>
      <w:sz w:val="17"/>
      <w:szCs w:val="17"/>
    </w:rPr>
  </w:style>
  <w:style w:type="paragraph" w:customStyle="1" w:styleId="Seitenzahlen">
    <w:name w:val="Seitenzahlen"/>
    <w:basedOn w:val="Normal"/>
    <w:uiPriority w:val="87"/>
    <w:semiHidden/>
    <w:rsid w:val="004C5EDB"/>
    <w:pPr>
      <w:spacing w:line="240" w:lineRule="auto"/>
      <w:jc w:val="right"/>
    </w:pPr>
    <w:rPr>
      <w:rFonts w:asciiTheme="minorHAnsi" w:eastAsiaTheme="minorHAnsi" w:hAnsiTheme="minorHAnsi" w:cstheme="minorBidi"/>
      <w:spacing w:val="-2"/>
      <w:sz w:val="16"/>
      <w:szCs w:val="16"/>
      <w:lang w:eastAsia="en-US"/>
    </w:rPr>
  </w:style>
  <w:style w:type="character" w:customStyle="1" w:styleId="Heading2Char">
    <w:name w:val="Heading 2 Char"/>
    <w:aliases w:val="section title Char"/>
    <w:basedOn w:val="DefaultParagraphFont"/>
    <w:link w:val="Heading2"/>
    <w:uiPriority w:val="9"/>
    <w:rsid w:val="002E2C16"/>
    <w:rPr>
      <w:rFonts w:ascii="Arial" w:eastAsiaTheme="majorEastAsia" w:hAnsi="Arial" w:cs="Arial"/>
      <w:color w:val="15160F"/>
      <w:spacing w:val="1"/>
      <w:sz w:val="30"/>
      <w:szCs w:val="30"/>
      <w:shd w:val="clear" w:color="auto" w:fill="FFFFFF"/>
      <w:lang w:val="en-US" w:eastAsia="en-GB"/>
    </w:rPr>
  </w:style>
  <w:style w:type="character" w:customStyle="1" w:styleId="Heading3Char">
    <w:name w:val="Heading 3 Char"/>
    <w:basedOn w:val="DefaultParagraphFont"/>
    <w:link w:val="Heading3"/>
    <w:uiPriority w:val="9"/>
    <w:rsid w:val="00623553"/>
    <w:rPr>
      <w:rFonts w:ascii="Arial" w:eastAsiaTheme="majorEastAsia" w:hAnsi="Arial" w:cs="Arial"/>
      <w:color w:val="15160F"/>
      <w:spacing w:val="1"/>
      <w:sz w:val="24"/>
      <w:szCs w:val="24"/>
      <w:shd w:val="clear" w:color="auto" w:fill="FFFFFF"/>
      <w:lang w:val="en-US" w:eastAsia="en-GB"/>
    </w:rPr>
  </w:style>
  <w:style w:type="paragraph" w:customStyle="1" w:styleId="Lead">
    <w:name w:val="Lead"/>
    <w:basedOn w:val="Normal"/>
    <w:qFormat/>
    <w:rsid w:val="00561021"/>
    <w:rPr>
      <w:sz w:val="28"/>
      <w:szCs w:val="28"/>
    </w:rPr>
  </w:style>
  <w:style w:type="paragraph" w:styleId="ListParagraph">
    <w:name w:val="List Paragraph"/>
    <w:basedOn w:val="Normal"/>
    <w:uiPriority w:val="34"/>
    <w:rsid w:val="00AC2222"/>
    <w:pPr>
      <w:ind w:left="720"/>
      <w:contextualSpacing/>
    </w:pPr>
  </w:style>
  <w:style w:type="paragraph" w:styleId="Title">
    <w:name w:val="Title"/>
    <w:aliases w:val="Document title H1"/>
    <w:basedOn w:val="Heading1"/>
    <w:next w:val="Normal"/>
    <w:link w:val="TitleChar"/>
    <w:uiPriority w:val="10"/>
    <w:rsid w:val="00006565"/>
  </w:style>
  <w:style w:type="character" w:customStyle="1" w:styleId="TitleChar">
    <w:name w:val="Title Char"/>
    <w:aliases w:val="Document title H1 Char"/>
    <w:basedOn w:val="DefaultParagraphFont"/>
    <w:link w:val="Title"/>
    <w:uiPriority w:val="10"/>
    <w:rsid w:val="00006565"/>
    <w:rPr>
      <w:rFonts w:ascii="Arial" w:eastAsia="Times New Roman" w:hAnsi="Arial" w:cs="Arial"/>
      <w:sz w:val="36"/>
      <w:szCs w:val="36"/>
      <w:lang w:val="en-US" w:eastAsia="en-GB"/>
    </w:rPr>
  </w:style>
  <w:style w:type="paragraph" w:styleId="Subtitle">
    <w:name w:val="Subtitle"/>
    <w:aliases w:val="document title H1"/>
    <w:basedOn w:val="Normal"/>
    <w:next w:val="Normal"/>
    <w:link w:val="SubtitleChar"/>
    <w:uiPriority w:val="11"/>
    <w:rsid w:val="00006565"/>
    <w:pPr>
      <w:spacing w:line="240" w:lineRule="auto"/>
      <w:outlineLvl w:val="0"/>
    </w:pPr>
    <w:rPr>
      <w:rFonts w:ascii="Arial" w:hAnsi="Arial" w:cs="Arial"/>
      <w:color w:val="808080" w:themeColor="background1" w:themeShade="80"/>
      <w:sz w:val="36"/>
      <w:szCs w:val="36"/>
    </w:rPr>
  </w:style>
  <w:style w:type="character" w:customStyle="1" w:styleId="SubtitleChar">
    <w:name w:val="Subtitle Char"/>
    <w:aliases w:val="document title H1 Char"/>
    <w:basedOn w:val="DefaultParagraphFont"/>
    <w:link w:val="Subtitle"/>
    <w:uiPriority w:val="11"/>
    <w:rsid w:val="00006565"/>
    <w:rPr>
      <w:rFonts w:ascii="Arial" w:eastAsia="Times New Roman" w:hAnsi="Arial" w:cs="Arial"/>
      <w:color w:val="808080" w:themeColor="background1" w:themeShade="80"/>
      <w:sz w:val="36"/>
      <w:szCs w:val="36"/>
      <w:lang w:val="en-US" w:eastAsia="en-GB"/>
    </w:rPr>
  </w:style>
  <w:style w:type="paragraph" w:customStyle="1" w:styleId="Tablesubtitles">
    <w:name w:val="Table subtitles"/>
    <w:basedOn w:val="Tabletitles"/>
    <w:qFormat/>
    <w:rsid w:val="00D17921"/>
    <w:rPr>
      <w:color w:val="808080" w:themeColor="background1" w:themeShade="80"/>
    </w:rPr>
  </w:style>
  <w:style w:type="character" w:customStyle="1" w:styleId="Heading4Char">
    <w:name w:val="Heading 4 Char"/>
    <w:basedOn w:val="DefaultParagraphFont"/>
    <w:link w:val="Heading4"/>
    <w:uiPriority w:val="9"/>
    <w:rsid w:val="00E851F0"/>
    <w:rPr>
      <w:rFonts w:eastAsia="Times New Roman" w:cs="Times New Roman"/>
      <w:b/>
      <w:bCs/>
      <w:sz w:val="21"/>
      <w:szCs w:val="21"/>
      <w:lang w:val="en-US" w:eastAsia="en-GB"/>
    </w:rPr>
  </w:style>
  <w:style w:type="paragraph" w:customStyle="1" w:styleId="Tablepaneltitle">
    <w:name w:val="Table panel title"/>
    <w:basedOn w:val="Heading4"/>
    <w:qFormat/>
    <w:rsid w:val="006820E5"/>
    <w:rPr>
      <w:i/>
      <w:iCs/>
    </w:rPr>
  </w:style>
  <w:style w:type="character" w:customStyle="1" w:styleId="FooterChar">
    <w:name w:val="Footer Char"/>
    <w:basedOn w:val="DefaultParagraphFont"/>
    <w:link w:val="Footer"/>
    <w:uiPriority w:val="99"/>
    <w:rsid w:val="00FB255A"/>
    <w:rPr>
      <w:rFonts w:ascii="Palatino" w:eastAsia="Times New Roman" w:hAnsi="Palatino" w:cs="Times New Roman"/>
      <w:sz w:val="23"/>
      <w:szCs w:val="23"/>
      <w:lang w:eastAsia="en-GB"/>
    </w:rPr>
  </w:style>
  <w:style w:type="paragraph" w:customStyle="1" w:styleId="Tablepanelsubtitle">
    <w:name w:val="Table panel subtitle"/>
    <w:basedOn w:val="Heading4"/>
    <w:qFormat/>
    <w:rsid w:val="00D923C6"/>
    <w:rPr>
      <w:i/>
      <w:iCs/>
      <w:color w:val="808080" w:themeColor="background1" w:themeShade="80"/>
    </w:rPr>
  </w:style>
  <w:style w:type="paragraph" w:customStyle="1" w:styleId="Heading2sectionsubtitle">
    <w:name w:val="Heading 2 section subtitle"/>
    <w:basedOn w:val="Normal"/>
    <w:qFormat/>
    <w:rsid w:val="00A35F4B"/>
    <w:pPr>
      <w:spacing w:line="240" w:lineRule="auto"/>
      <w:outlineLvl w:val="0"/>
    </w:pPr>
    <w:rPr>
      <w:rFonts w:ascii="Arial" w:eastAsiaTheme="majorEastAsia" w:hAnsi="Arial" w:cs="Arial"/>
      <w:color w:val="808080" w:themeColor="background1" w:themeShade="80"/>
      <w:sz w:val="30"/>
      <w:szCs w:val="30"/>
    </w:rPr>
  </w:style>
  <w:style w:type="paragraph" w:customStyle="1" w:styleId="Tabletime">
    <w:name w:val="Table time"/>
    <w:basedOn w:val="Smallerinfo"/>
    <w:qFormat/>
    <w:rsid w:val="00FB255A"/>
  </w:style>
  <w:style w:type="character" w:styleId="FollowedHyperlink">
    <w:name w:val="FollowedHyperlink"/>
    <w:basedOn w:val="DefaultParagraphFont"/>
    <w:uiPriority w:val="99"/>
    <w:semiHidden/>
    <w:unhideWhenUsed/>
    <w:rsid w:val="00E2564E"/>
    <w:rPr>
      <w:rFonts w:ascii="Palatino" w:hAnsi="Palatino"/>
      <w:color w:val="000000" w:themeColor="followedHyperlink"/>
      <w:u w:val="single"/>
    </w:rPr>
  </w:style>
  <w:style w:type="paragraph" w:styleId="NormalWeb">
    <w:name w:val="Normal (Web)"/>
    <w:basedOn w:val="Normal"/>
    <w:uiPriority w:val="99"/>
    <w:semiHidden/>
    <w:unhideWhenUsed/>
    <w:rsid w:val="008C027A"/>
    <w:pPr>
      <w:spacing w:before="100" w:beforeAutospacing="1" w:after="100" w:afterAutospacing="1" w:line="240" w:lineRule="auto"/>
    </w:pPr>
    <w:rPr>
      <w:rFonts w:ascii="Times New Roman" w:hAnsi="Times New Roman"/>
      <w:sz w:val="24"/>
      <w:szCs w:val="24"/>
      <w:lang w:eastAsia="de-DE"/>
    </w:rPr>
  </w:style>
  <w:style w:type="character" w:customStyle="1" w:styleId="Heading5Char">
    <w:name w:val="Heading 5 Char"/>
    <w:basedOn w:val="DefaultParagraphFont"/>
    <w:link w:val="Heading5"/>
    <w:uiPriority w:val="9"/>
    <w:rsid w:val="007A5142"/>
    <w:rPr>
      <w:rFonts w:ascii="Arial" w:eastAsiaTheme="majorEastAsia" w:hAnsi="Arial" w:cs="Arial"/>
      <w:color w:val="15160F"/>
      <w:spacing w:val="1"/>
      <w:sz w:val="23"/>
      <w:szCs w:val="23"/>
      <w:shd w:val="clear" w:color="auto" w:fill="FFFFFF"/>
      <w:lang w:eastAsia="en-GB"/>
    </w:rPr>
  </w:style>
  <w:style w:type="paragraph" w:styleId="ListBullet">
    <w:name w:val="List Bullet"/>
    <w:basedOn w:val="Normal"/>
    <w:uiPriority w:val="99"/>
    <w:unhideWhenUsed/>
    <w:rsid w:val="007D7CEF"/>
    <w:pPr>
      <w:numPr>
        <w:numId w:val="3"/>
      </w:numPr>
      <w:contextualSpacing/>
    </w:pPr>
  </w:style>
  <w:style w:type="paragraph" w:styleId="ListNumber">
    <w:name w:val="List Number"/>
    <w:basedOn w:val="Normal"/>
    <w:uiPriority w:val="99"/>
    <w:unhideWhenUsed/>
    <w:rsid w:val="004A4D31"/>
    <w:pPr>
      <w:numPr>
        <w:numId w:val="4"/>
      </w:numPr>
      <w:contextualSpacing/>
    </w:pPr>
  </w:style>
  <w:style w:type="paragraph" w:customStyle="1" w:styleId="Internaldocumentlink">
    <w:name w:val="Internal document link"/>
    <w:basedOn w:val="Normal"/>
    <w:qFormat/>
    <w:rsid w:val="00D50ED4"/>
    <w:pPr>
      <w:tabs>
        <w:tab w:val="left" w:pos="6804"/>
        <w:tab w:val="right" w:pos="8822"/>
      </w:tabs>
      <w:spacing w:before="40" w:line="240" w:lineRule="auto"/>
    </w:pPr>
    <w:rPr>
      <w:rFonts w:ascii="Arial" w:hAnsi="Arial" w:cs="Arial"/>
      <w:color w:val="808080" w:themeColor="background1" w:themeShade="80"/>
      <w:sz w:val="10"/>
      <w:szCs w:val="10"/>
    </w:rPr>
  </w:style>
  <w:style w:type="character" w:customStyle="1" w:styleId="Heading6Char">
    <w:name w:val="Heading 6 Char"/>
    <w:basedOn w:val="DefaultParagraphFont"/>
    <w:link w:val="Heading6"/>
    <w:uiPriority w:val="9"/>
    <w:rsid w:val="007A5142"/>
    <w:rPr>
      <w:rFonts w:ascii="Arial" w:eastAsiaTheme="majorEastAsia" w:hAnsi="Arial" w:cs="Arial"/>
      <w:color w:val="15160F"/>
      <w:spacing w:val="1"/>
      <w:sz w:val="23"/>
      <w:szCs w:val="23"/>
      <w:shd w:val="clear" w:color="auto" w:fill="FFFFFF"/>
      <w:lang w:eastAsia="en-GB"/>
    </w:rPr>
  </w:style>
  <w:style w:type="character" w:customStyle="1" w:styleId="Heading7Char">
    <w:name w:val="Heading 7 Char"/>
    <w:basedOn w:val="DefaultParagraphFont"/>
    <w:link w:val="Heading7"/>
    <w:uiPriority w:val="9"/>
    <w:rsid w:val="007A5142"/>
    <w:rPr>
      <w:rFonts w:ascii="Arial" w:eastAsiaTheme="majorEastAsia" w:hAnsi="Arial" w:cs="Arial"/>
      <w:color w:val="15160F"/>
      <w:spacing w:val="1"/>
      <w:sz w:val="23"/>
      <w:szCs w:val="23"/>
      <w:shd w:val="clear" w:color="auto" w:fill="FFFFFF"/>
      <w:lang w:eastAsia="en-GB"/>
    </w:rPr>
  </w:style>
  <w:style w:type="character" w:customStyle="1" w:styleId="Heading8Char">
    <w:name w:val="Heading 8 Char"/>
    <w:basedOn w:val="DefaultParagraphFont"/>
    <w:link w:val="Heading8"/>
    <w:uiPriority w:val="9"/>
    <w:rsid w:val="007A5142"/>
    <w:rPr>
      <w:rFonts w:ascii="Arial" w:eastAsiaTheme="majorEastAsia" w:hAnsi="Arial" w:cs="Arial"/>
      <w:color w:val="15160F"/>
      <w:spacing w:val="1"/>
      <w:sz w:val="23"/>
      <w:szCs w:val="23"/>
      <w:shd w:val="clear" w:color="auto" w:fill="FFFFFF"/>
      <w:lang w:eastAsia="en-GB"/>
    </w:rPr>
  </w:style>
  <w:style w:type="character" w:customStyle="1" w:styleId="Heading9Char">
    <w:name w:val="Heading 9 Char"/>
    <w:basedOn w:val="DefaultParagraphFont"/>
    <w:link w:val="Heading9"/>
    <w:uiPriority w:val="9"/>
    <w:rsid w:val="007A5142"/>
    <w:rPr>
      <w:rFonts w:ascii="Arial" w:eastAsiaTheme="majorEastAsia" w:hAnsi="Arial" w:cs="Arial"/>
      <w:color w:val="15160F"/>
      <w:spacing w:val="1"/>
      <w:sz w:val="23"/>
      <w:szCs w:val="23"/>
      <w:shd w:val="clear" w:color="auto" w:fill="FFFFFF"/>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66876">
      <w:bodyDiv w:val="1"/>
      <w:marLeft w:val="0"/>
      <w:marRight w:val="0"/>
      <w:marTop w:val="0"/>
      <w:marBottom w:val="0"/>
      <w:divBdr>
        <w:top w:val="none" w:sz="0" w:space="0" w:color="auto"/>
        <w:left w:val="none" w:sz="0" w:space="0" w:color="auto"/>
        <w:bottom w:val="none" w:sz="0" w:space="0" w:color="auto"/>
        <w:right w:val="none" w:sz="0" w:space="0" w:color="auto"/>
      </w:divBdr>
      <w:divsChild>
        <w:div w:id="1914586474">
          <w:marLeft w:val="0"/>
          <w:marRight w:val="0"/>
          <w:marTop w:val="0"/>
          <w:marBottom w:val="0"/>
          <w:divBdr>
            <w:top w:val="none" w:sz="0" w:space="0" w:color="auto"/>
            <w:left w:val="none" w:sz="0" w:space="0" w:color="auto"/>
            <w:bottom w:val="none" w:sz="0" w:space="0" w:color="auto"/>
            <w:right w:val="none" w:sz="0" w:space="0" w:color="auto"/>
          </w:divBdr>
          <w:divsChild>
            <w:div w:id="1456750743">
              <w:marLeft w:val="0"/>
              <w:marRight w:val="0"/>
              <w:marTop w:val="0"/>
              <w:marBottom w:val="0"/>
              <w:divBdr>
                <w:top w:val="none" w:sz="0" w:space="0" w:color="auto"/>
                <w:left w:val="none" w:sz="0" w:space="0" w:color="auto"/>
                <w:bottom w:val="none" w:sz="0" w:space="0" w:color="auto"/>
                <w:right w:val="none" w:sz="0" w:space="0" w:color="auto"/>
              </w:divBdr>
              <w:divsChild>
                <w:div w:id="17569769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86786">
      <w:bodyDiv w:val="1"/>
      <w:marLeft w:val="0"/>
      <w:marRight w:val="0"/>
      <w:marTop w:val="0"/>
      <w:marBottom w:val="0"/>
      <w:divBdr>
        <w:top w:val="none" w:sz="0" w:space="0" w:color="auto"/>
        <w:left w:val="none" w:sz="0" w:space="0" w:color="auto"/>
        <w:bottom w:val="none" w:sz="0" w:space="0" w:color="auto"/>
        <w:right w:val="none" w:sz="0" w:space="0" w:color="auto"/>
      </w:divBdr>
      <w:divsChild>
        <w:div w:id="1546794728">
          <w:marLeft w:val="0"/>
          <w:marRight w:val="0"/>
          <w:marTop w:val="1260"/>
          <w:marBottom w:val="0"/>
          <w:divBdr>
            <w:top w:val="none" w:sz="0" w:space="0" w:color="auto"/>
            <w:left w:val="none" w:sz="0" w:space="0" w:color="auto"/>
            <w:bottom w:val="none" w:sz="0" w:space="0" w:color="auto"/>
            <w:right w:val="none" w:sz="0" w:space="0" w:color="auto"/>
          </w:divBdr>
          <w:divsChild>
            <w:div w:id="1555778945">
              <w:marLeft w:val="0"/>
              <w:marRight w:val="0"/>
              <w:marTop w:val="0"/>
              <w:marBottom w:val="0"/>
              <w:divBdr>
                <w:top w:val="single" w:sz="18" w:space="6" w:color="D3DBE4"/>
                <w:left w:val="none" w:sz="0" w:space="0" w:color="auto"/>
                <w:bottom w:val="none" w:sz="0" w:space="0" w:color="auto"/>
                <w:right w:val="none" w:sz="0" w:space="0" w:color="auto"/>
              </w:divBdr>
              <w:divsChild>
                <w:div w:id="783229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3339992">
          <w:marLeft w:val="0"/>
          <w:marRight w:val="0"/>
          <w:marTop w:val="2040"/>
          <w:marBottom w:val="0"/>
          <w:divBdr>
            <w:top w:val="none" w:sz="0" w:space="0" w:color="auto"/>
            <w:left w:val="none" w:sz="0" w:space="0" w:color="auto"/>
            <w:bottom w:val="none" w:sz="0" w:space="0" w:color="auto"/>
            <w:right w:val="none" w:sz="0" w:space="0" w:color="auto"/>
          </w:divBdr>
          <w:divsChild>
            <w:div w:id="507909103">
              <w:marLeft w:val="0"/>
              <w:marRight w:val="0"/>
              <w:marTop w:val="2040"/>
              <w:marBottom w:val="0"/>
              <w:divBdr>
                <w:top w:val="none" w:sz="0" w:space="0" w:color="auto"/>
                <w:left w:val="none" w:sz="0" w:space="0" w:color="auto"/>
                <w:bottom w:val="none" w:sz="0" w:space="0" w:color="auto"/>
                <w:right w:val="none" w:sz="0" w:space="0" w:color="auto"/>
              </w:divBdr>
              <w:divsChild>
                <w:div w:id="1966277279">
                  <w:marLeft w:val="0"/>
                  <w:marRight w:val="0"/>
                  <w:marTop w:val="0"/>
                  <w:marBottom w:val="0"/>
                  <w:divBdr>
                    <w:top w:val="none" w:sz="0" w:space="0" w:color="auto"/>
                    <w:left w:val="none" w:sz="0" w:space="0" w:color="auto"/>
                    <w:bottom w:val="none" w:sz="0" w:space="0" w:color="auto"/>
                    <w:right w:val="none" w:sz="0" w:space="0" w:color="auto"/>
                  </w:divBdr>
                  <w:divsChild>
                    <w:div w:id="1672951364">
                      <w:marLeft w:val="0"/>
                      <w:marRight w:val="0"/>
                      <w:marTop w:val="0"/>
                      <w:marBottom w:val="0"/>
                      <w:divBdr>
                        <w:top w:val="none" w:sz="0" w:space="0" w:color="auto"/>
                        <w:left w:val="none" w:sz="0" w:space="0" w:color="auto"/>
                        <w:bottom w:val="none" w:sz="0" w:space="0" w:color="auto"/>
                        <w:right w:val="none" w:sz="0" w:space="0" w:color="auto"/>
                      </w:divBdr>
                      <w:divsChild>
                        <w:div w:id="893393864">
                          <w:marLeft w:val="0"/>
                          <w:marRight w:val="0"/>
                          <w:marTop w:val="0"/>
                          <w:marBottom w:val="0"/>
                          <w:divBdr>
                            <w:top w:val="none" w:sz="0" w:space="0" w:color="auto"/>
                            <w:left w:val="none" w:sz="0" w:space="0" w:color="auto"/>
                            <w:bottom w:val="none" w:sz="0" w:space="0" w:color="auto"/>
                            <w:right w:val="none" w:sz="0" w:space="0" w:color="auto"/>
                          </w:divBdr>
                          <w:divsChild>
                            <w:div w:id="84494532">
                              <w:marLeft w:val="0"/>
                              <w:marRight w:val="0"/>
                              <w:marTop w:val="0"/>
                              <w:marBottom w:val="0"/>
                              <w:divBdr>
                                <w:top w:val="none" w:sz="0" w:space="0" w:color="auto"/>
                                <w:left w:val="none" w:sz="0" w:space="0" w:color="auto"/>
                                <w:bottom w:val="none" w:sz="0" w:space="0" w:color="auto"/>
                                <w:right w:val="none" w:sz="0" w:space="0" w:color="auto"/>
                              </w:divBdr>
                              <w:divsChild>
                                <w:div w:id="192114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2808454">
      <w:bodyDiv w:val="1"/>
      <w:marLeft w:val="0"/>
      <w:marRight w:val="0"/>
      <w:marTop w:val="0"/>
      <w:marBottom w:val="0"/>
      <w:divBdr>
        <w:top w:val="none" w:sz="0" w:space="0" w:color="auto"/>
        <w:left w:val="none" w:sz="0" w:space="0" w:color="auto"/>
        <w:bottom w:val="none" w:sz="0" w:space="0" w:color="auto"/>
        <w:right w:val="none" w:sz="0" w:space="0" w:color="auto"/>
      </w:divBdr>
      <w:divsChild>
        <w:div w:id="972445803">
          <w:marLeft w:val="0"/>
          <w:marRight w:val="0"/>
          <w:marTop w:val="1260"/>
          <w:marBottom w:val="0"/>
          <w:divBdr>
            <w:top w:val="none" w:sz="0" w:space="0" w:color="auto"/>
            <w:left w:val="none" w:sz="0" w:space="0" w:color="auto"/>
            <w:bottom w:val="none" w:sz="0" w:space="0" w:color="auto"/>
            <w:right w:val="none" w:sz="0" w:space="0" w:color="auto"/>
          </w:divBdr>
          <w:divsChild>
            <w:div w:id="1500077141">
              <w:marLeft w:val="0"/>
              <w:marRight w:val="0"/>
              <w:marTop w:val="0"/>
              <w:marBottom w:val="0"/>
              <w:divBdr>
                <w:top w:val="single" w:sz="18" w:space="6" w:color="D3DBE4"/>
                <w:left w:val="none" w:sz="0" w:space="0" w:color="auto"/>
                <w:bottom w:val="none" w:sz="0" w:space="0" w:color="auto"/>
                <w:right w:val="none" w:sz="0" w:space="0" w:color="auto"/>
              </w:divBdr>
              <w:divsChild>
                <w:div w:id="118197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2303887">
          <w:marLeft w:val="0"/>
          <w:marRight w:val="0"/>
          <w:marTop w:val="2040"/>
          <w:marBottom w:val="0"/>
          <w:divBdr>
            <w:top w:val="none" w:sz="0" w:space="0" w:color="auto"/>
            <w:left w:val="none" w:sz="0" w:space="0" w:color="auto"/>
            <w:bottom w:val="none" w:sz="0" w:space="0" w:color="auto"/>
            <w:right w:val="none" w:sz="0" w:space="0" w:color="auto"/>
          </w:divBdr>
          <w:divsChild>
            <w:div w:id="462164835">
              <w:marLeft w:val="0"/>
              <w:marRight w:val="0"/>
              <w:marTop w:val="2040"/>
              <w:marBottom w:val="0"/>
              <w:divBdr>
                <w:top w:val="none" w:sz="0" w:space="0" w:color="auto"/>
                <w:left w:val="none" w:sz="0" w:space="0" w:color="auto"/>
                <w:bottom w:val="none" w:sz="0" w:space="0" w:color="auto"/>
                <w:right w:val="none" w:sz="0" w:space="0" w:color="auto"/>
              </w:divBdr>
              <w:divsChild>
                <w:div w:id="1346401008">
                  <w:marLeft w:val="0"/>
                  <w:marRight w:val="0"/>
                  <w:marTop w:val="0"/>
                  <w:marBottom w:val="0"/>
                  <w:divBdr>
                    <w:top w:val="none" w:sz="0" w:space="0" w:color="auto"/>
                    <w:left w:val="none" w:sz="0" w:space="0" w:color="auto"/>
                    <w:bottom w:val="none" w:sz="0" w:space="0" w:color="auto"/>
                    <w:right w:val="none" w:sz="0" w:space="0" w:color="auto"/>
                  </w:divBdr>
                  <w:divsChild>
                    <w:div w:id="1928683769">
                      <w:marLeft w:val="0"/>
                      <w:marRight w:val="0"/>
                      <w:marTop w:val="0"/>
                      <w:marBottom w:val="0"/>
                      <w:divBdr>
                        <w:top w:val="none" w:sz="0" w:space="0" w:color="auto"/>
                        <w:left w:val="none" w:sz="0" w:space="0" w:color="auto"/>
                        <w:bottom w:val="none" w:sz="0" w:space="0" w:color="auto"/>
                        <w:right w:val="none" w:sz="0" w:space="0" w:color="auto"/>
                      </w:divBdr>
                      <w:divsChild>
                        <w:div w:id="516508924">
                          <w:marLeft w:val="0"/>
                          <w:marRight w:val="0"/>
                          <w:marTop w:val="0"/>
                          <w:marBottom w:val="0"/>
                          <w:divBdr>
                            <w:top w:val="none" w:sz="0" w:space="0" w:color="auto"/>
                            <w:left w:val="none" w:sz="0" w:space="0" w:color="auto"/>
                            <w:bottom w:val="none" w:sz="0" w:space="0" w:color="auto"/>
                            <w:right w:val="none" w:sz="0" w:space="0" w:color="auto"/>
                          </w:divBdr>
                          <w:divsChild>
                            <w:div w:id="329453957">
                              <w:marLeft w:val="0"/>
                              <w:marRight w:val="0"/>
                              <w:marTop w:val="0"/>
                              <w:marBottom w:val="0"/>
                              <w:divBdr>
                                <w:top w:val="none" w:sz="0" w:space="0" w:color="auto"/>
                                <w:left w:val="none" w:sz="0" w:space="0" w:color="auto"/>
                                <w:bottom w:val="none" w:sz="0" w:space="0" w:color="auto"/>
                                <w:right w:val="none" w:sz="0" w:space="0" w:color="auto"/>
                              </w:divBdr>
                              <w:divsChild>
                                <w:div w:id="818039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74363268">
      <w:bodyDiv w:val="1"/>
      <w:marLeft w:val="0"/>
      <w:marRight w:val="0"/>
      <w:marTop w:val="0"/>
      <w:marBottom w:val="0"/>
      <w:divBdr>
        <w:top w:val="none" w:sz="0" w:space="0" w:color="auto"/>
        <w:left w:val="none" w:sz="0" w:space="0" w:color="auto"/>
        <w:bottom w:val="none" w:sz="0" w:space="0" w:color="auto"/>
        <w:right w:val="none" w:sz="0" w:space="0" w:color="auto"/>
      </w:divBdr>
    </w:div>
    <w:div w:id="386879568">
      <w:bodyDiv w:val="1"/>
      <w:marLeft w:val="0"/>
      <w:marRight w:val="0"/>
      <w:marTop w:val="0"/>
      <w:marBottom w:val="0"/>
      <w:divBdr>
        <w:top w:val="none" w:sz="0" w:space="0" w:color="auto"/>
        <w:left w:val="none" w:sz="0" w:space="0" w:color="auto"/>
        <w:bottom w:val="none" w:sz="0" w:space="0" w:color="auto"/>
        <w:right w:val="none" w:sz="0" w:space="0" w:color="auto"/>
      </w:divBdr>
    </w:div>
    <w:div w:id="432240447">
      <w:bodyDiv w:val="1"/>
      <w:marLeft w:val="0"/>
      <w:marRight w:val="0"/>
      <w:marTop w:val="0"/>
      <w:marBottom w:val="0"/>
      <w:divBdr>
        <w:top w:val="none" w:sz="0" w:space="0" w:color="auto"/>
        <w:left w:val="none" w:sz="0" w:space="0" w:color="auto"/>
        <w:bottom w:val="none" w:sz="0" w:space="0" w:color="auto"/>
        <w:right w:val="none" w:sz="0" w:space="0" w:color="auto"/>
      </w:divBdr>
      <w:divsChild>
        <w:div w:id="100498278">
          <w:marLeft w:val="0"/>
          <w:marRight w:val="0"/>
          <w:marTop w:val="0"/>
          <w:marBottom w:val="0"/>
          <w:divBdr>
            <w:top w:val="none" w:sz="0" w:space="0" w:color="auto"/>
            <w:left w:val="none" w:sz="0" w:space="0" w:color="auto"/>
            <w:bottom w:val="none" w:sz="0" w:space="0" w:color="auto"/>
            <w:right w:val="none" w:sz="0" w:space="0" w:color="auto"/>
          </w:divBdr>
          <w:divsChild>
            <w:div w:id="882912342">
              <w:marLeft w:val="0"/>
              <w:marRight w:val="0"/>
              <w:marTop w:val="0"/>
              <w:marBottom w:val="0"/>
              <w:divBdr>
                <w:top w:val="none" w:sz="0" w:space="0" w:color="auto"/>
                <w:left w:val="none" w:sz="0" w:space="0" w:color="auto"/>
                <w:bottom w:val="none" w:sz="0" w:space="0" w:color="auto"/>
                <w:right w:val="none" w:sz="0" w:space="0" w:color="auto"/>
              </w:divBdr>
              <w:divsChild>
                <w:div w:id="472019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445160">
      <w:bodyDiv w:val="1"/>
      <w:marLeft w:val="0"/>
      <w:marRight w:val="0"/>
      <w:marTop w:val="0"/>
      <w:marBottom w:val="0"/>
      <w:divBdr>
        <w:top w:val="none" w:sz="0" w:space="0" w:color="auto"/>
        <w:left w:val="none" w:sz="0" w:space="0" w:color="auto"/>
        <w:bottom w:val="none" w:sz="0" w:space="0" w:color="auto"/>
        <w:right w:val="none" w:sz="0" w:space="0" w:color="auto"/>
      </w:divBdr>
    </w:div>
    <w:div w:id="501166744">
      <w:bodyDiv w:val="1"/>
      <w:marLeft w:val="0"/>
      <w:marRight w:val="0"/>
      <w:marTop w:val="0"/>
      <w:marBottom w:val="0"/>
      <w:divBdr>
        <w:top w:val="none" w:sz="0" w:space="0" w:color="auto"/>
        <w:left w:val="none" w:sz="0" w:space="0" w:color="auto"/>
        <w:bottom w:val="none" w:sz="0" w:space="0" w:color="auto"/>
        <w:right w:val="none" w:sz="0" w:space="0" w:color="auto"/>
      </w:divBdr>
      <w:divsChild>
        <w:div w:id="773088130">
          <w:marLeft w:val="0"/>
          <w:marRight w:val="0"/>
          <w:marTop w:val="0"/>
          <w:marBottom w:val="0"/>
          <w:divBdr>
            <w:top w:val="none" w:sz="0" w:space="0" w:color="auto"/>
            <w:left w:val="none" w:sz="0" w:space="0" w:color="auto"/>
            <w:bottom w:val="none" w:sz="0" w:space="0" w:color="auto"/>
            <w:right w:val="none" w:sz="0" w:space="0" w:color="auto"/>
          </w:divBdr>
        </w:div>
      </w:divsChild>
    </w:div>
    <w:div w:id="572352189">
      <w:bodyDiv w:val="1"/>
      <w:marLeft w:val="0"/>
      <w:marRight w:val="0"/>
      <w:marTop w:val="0"/>
      <w:marBottom w:val="0"/>
      <w:divBdr>
        <w:top w:val="none" w:sz="0" w:space="0" w:color="auto"/>
        <w:left w:val="none" w:sz="0" w:space="0" w:color="auto"/>
        <w:bottom w:val="none" w:sz="0" w:space="0" w:color="auto"/>
        <w:right w:val="none" w:sz="0" w:space="0" w:color="auto"/>
      </w:divBdr>
    </w:div>
    <w:div w:id="643240050">
      <w:bodyDiv w:val="1"/>
      <w:marLeft w:val="0"/>
      <w:marRight w:val="0"/>
      <w:marTop w:val="0"/>
      <w:marBottom w:val="0"/>
      <w:divBdr>
        <w:top w:val="none" w:sz="0" w:space="0" w:color="auto"/>
        <w:left w:val="none" w:sz="0" w:space="0" w:color="auto"/>
        <w:bottom w:val="none" w:sz="0" w:space="0" w:color="auto"/>
        <w:right w:val="none" w:sz="0" w:space="0" w:color="auto"/>
      </w:divBdr>
      <w:divsChild>
        <w:div w:id="557940732">
          <w:marLeft w:val="0"/>
          <w:marRight w:val="0"/>
          <w:marTop w:val="0"/>
          <w:marBottom w:val="0"/>
          <w:divBdr>
            <w:top w:val="none" w:sz="0" w:space="0" w:color="auto"/>
            <w:left w:val="none" w:sz="0" w:space="0" w:color="auto"/>
            <w:bottom w:val="none" w:sz="0" w:space="0" w:color="auto"/>
            <w:right w:val="none" w:sz="0" w:space="0" w:color="auto"/>
          </w:divBdr>
          <w:divsChild>
            <w:div w:id="1738627476">
              <w:marLeft w:val="0"/>
              <w:marRight w:val="0"/>
              <w:marTop w:val="0"/>
              <w:marBottom w:val="0"/>
              <w:divBdr>
                <w:top w:val="none" w:sz="0" w:space="0" w:color="auto"/>
                <w:left w:val="none" w:sz="0" w:space="0" w:color="auto"/>
                <w:bottom w:val="none" w:sz="0" w:space="0" w:color="auto"/>
                <w:right w:val="none" w:sz="0" w:space="0" w:color="auto"/>
              </w:divBdr>
              <w:divsChild>
                <w:div w:id="1245409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9690497">
      <w:bodyDiv w:val="1"/>
      <w:marLeft w:val="0"/>
      <w:marRight w:val="0"/>
      <w:marTop w:val="0"/>
      <w:marBottom w:val="0"/>
      <w:divBdr>
        <w:top w:val="none" w:sz="0" w:space="0" w:color="auto"/>
        <w:left w:val="none" w:sz="0" w:space="0" w:color="auto"/>
        <w:bottom w:val="none" w:sz="0" w:space="0" w:color="auto"/>
        <w:right w:val="none" w:sz="0" w:space="0" w:color="auto"/>
      </w:divBdr>
      <w:divsChild>
        <w:div w:id="1729722304">
          <w:marLeft w:val="0"/>
          <w:marRight w:val="0"/>
          <w:marTop w:val="0"/>
          <w:marBottom w:val="0"/>
          <w:divBdr>
            <w:top w:val="none" w:sz="0" w:space="0" w:color="auto"/>
            <w:left w:val="none" w:sz="0" w:space="0" w:color="auto"/>
            <w:bottom w:val="none" w:sz="0" w:space="0" w:color="auto"/>
            <w:right w:val="none" w:sz="0" w:space="0" w:color="auto"/>
          </w:divBdr>
          <w:divsChild>
            <w:div w:id="1434284543">
              <w:marLeft w:val="0"/>
              <w:marRight w:val="0"/>
              <w:marTop w:val="0"/>
              <w:marBottom w:val="0"/>
              <w:divBdr>
                <w:top w:val="none" w:sz="0" w:space="0" w:color="auto"/>
                <w:left w:val="none" w:sz="0" w:space="0" w:color="auto"/>
                <w:bottom w:val="none" w:sz="0" w:space="0" w:color="auto"/>
                <w:right w:val="none" w:sz="0" w:space="0" w:color="auto"/>
              </w:divBdr>
              <w:divsChild>
                <w:div w:id="189820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2409918">
      <w:bodyDiv w:val="1"/>
      <w:marLeft w:val="0"/>
      <w:marRight w:val="0"/>
      <w:marTop w:val="0"/>
      <w:marBottom w:val="0"/>
      <w:divBdr>
        <w:top w:val="none" w:sz="0" w:space="0" w:color="auto"/>
        <w:left w:val="none" w:sz="0" w:space="0" w:color="auto"/>
        <w:bottom w:val="none" w:sz="0" w:space="0" w:color="auto"/>
        <w:right w:val="none" w:sz="0" w:space="0" w:color="auto"/>
      </w:divBdr>
    </w:div>
    <w:div w:id="952244791">
      <w:bodyDiv w:val="1"/>
      <w:marLeft w:val="0"/>
      <w:marRight w:val="0"/>
      <w:marTop w:val="0"/>
      <w:marBottom w:val="0"/>
      <w:divBdr>
        <w:top w:val="none" w:sz="0" w:space="0" w:color="auto"/>
        <w:left w:val="none" w:sz="0" w:space="0" w:color="auto"/>
        <w:bottom w:val="none" w:sz="0" w:space="0" w:color="auto"/>
        <w:right w:val="none" w:sz="0" w:space="0" w:color="auto"/>
      </w:divBdr>
    </w:div>
    <w:div w:id="995230123">
      <w:bodyDiv w:val="1"/>
      <w:marLeft w:val="0"/>
      <w:marRight w:val="0"/>
      <w:marTop w:val="0"/>
      <w:marBottom w:val="0"/>
      <w:divBdr>
        <w:top w:val="none" w:sz="0" w:space="0" w:color="auto"/>
        <w:left w:val="none" w:sz="0" w:space="0" w:color="auto"/>
        <w:bottom w:val="none" w:sz="0" w:space="0" w:color="auto"/>
        <w:right w:val="none" w:sz="0" w:space="0" w:color="auto"/>
      </w:divBdr>
    </w:div>
    <w:div w:id="1004361129">
      <w:bodyDiv w:val="1"/>
      <w:marLeft w:val="0"/>
      <w:marRight w:val="0"/>
      <w:marTop w:val="0"/>
      <w:marBottom w:val="0"/>
      <w:divBdr>
        <w:top w:val="none" w:sz="0" w:space="0" w:color="auto"/>
        <w:left w:val="none" w:sz="0" w:space="0" w:color="auto"/>
        <w:bottom w:val="none" w:sz="0" w:space="0" w:color="auto"/>
        <w:right w:val="none" w:sz="0" w:space="0" w:color="auto"/>
      </w:divBdr>
    </w:div>
    <w:div w:id="1028288173">
      <w:bodyDiv w:val="1"/>
      <w:marLeft w:val="0"/>
      <w:marRight w:val="0"/>
      <w:marTop w:val="0"/>
      <w:marBottom w:val="0"/>
      <w:divBdr>
        <w:top w:val="none" w:sz="0" w:space="0" w:color="auto"/>
        <w:left w:val="none" w:sz="0" w:space="0" w:color="auto"/>
        <w:bottom w:val="none" w:sz="0" w:space="0" w:color="auto"/>
        <w:right w:val="none" w:sz="0" w:space="0" w:color="auto"/>
      </w:divBdr>
      <w:divsChild>
        <w:div w:id="1667786561">
          <w:marLeft w:val="0"/>
          <w:marRight w:val="0"/>
          <w:marTop w:val="0"/>
          <w:marBottom w:val="0"/>
          <w:divBdr>
            <w:top w:val="none" w:sz="0" w:space="0" w:color="auto"/>
            <w:left w:val="none" w:sz="0" w:space="0" w:color="auto"/>
            <w:bottom w:val="none" w:sz="0" w:space="0" w:color="auto"/>
            <w:right w:val="none" w:sz="0" w:space="0" w:color="auto"/>
          </w:divBdr>
          <w:divsChild>
            <w:div w:id="716319780">
              <w:marLeft w:val="0"/>
              <w:marRight w:val="0"/>
              <w:marTop w:val="0"/>
              <w:marBottom w:val="0"/>
              <w:divBdr>
                <w:top w:val="none" w:sz="0" w:space="0" w:color="auto"/>
                <w:left w:val="none" w:sz="0" w:space="0" w:color="auto"/>
                <w:bottom w:val="none" w:sz="0" w:space="0" w:color="auto"/>
                <w:right w:val="none" w:sz="0" w:space="0" w:color="auto"/>
              </w:divBdr>
              <w:divsChild>
                <w:div w:id="19516667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1731393">
      <w:bodyDiv w:val="1"/>
      <w:marLeft w:val="0"/>
      <w:marRight w:val="0"/>
      <w:marTop w:val="0"/>
      <w:marBottom w:val="0"/>
      <w:divBdr>
        <w:top w:val="none" w:sz="0" w:space="0" w:color="auto"/>
        <w:left w:val="none" w:sz="0" w:space="0" w:color="auto"/>
        <w:bottom w:val="none" w:sz="0" w:space="0" w:color="auto"/>
        <w:right w:val="none" w:sz="0" w:space="0" w:color="auto"/>
      </w:divBdr>
    </w:div>
    <w:div w:id="1178345835">
      <w:bodyDiv w:val="1"/>
      <w:marLeft w:val="0"/>
      <w:marRight w:val="0"/>
      <w:marTop w:val="0"/>
      <w:marBottom w:val="0"/>
      <w:divBdr>
        <w:top w:val="none" w:sz="0" w:space="0" w:color="auto"/>
        <w:left w:val="none" w:sz="0" w:space="0" w:color="auto"/>
        <w:bottom w:val="none" w:sz="0" w:space="0" w:color="auto"/>
        <w:right w:val="none" w:sz="0" w:space="0" w:color="auto"/>
      </w:divBdr>
      <w:divsChild>
        <w:div w:id="768699992">
          <w:marLeft w:val="0"/>
          <w:marRight w:val="0"/>
          <w:marTop w:val="0"/>
          <w:marBottom w:val="0"/>
          <w:divBdr>
            <w:top w:val="none" w:sz="0" w:space="0" w:color="auto"/>
            <w:left w:val="none" w:sz="0" w:space="0" w:color="auto"/>
            <w:bottom w:val="none" w:sz="0" w:space="0" w:color="auto"/>
            <w:right w:val="none" w:sz="0" w:space="0" w:color="auto"/>
          </w:divBdr>
          <w:divsChild>
            <w:div w:id="1547989234">
              <w:marLeft w:val="0"/>
              <w:marRight w:val="0"/>
              <w:marTop w:val="0"/>
              <w:marBottom w:val="0"/>
              <w:divBdr>
                <w:top w:val="none" w:sz="0" w:space="0" w:color="auto"/>
                <w:left w:val="none" w:sz="0" w:space="0" w:color="auto"/>
                <w:bottom w:val="none" w:sz="0" w:space="0" w:color="auto"/>
                <w:right w:val="none" w:sz="0" w:space="0" w:color="auto"/>
              </w:divBdr>
              <w:divsChild>
                <w:div w:id="1778018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2937691">
      <w:bodyDiv w:val="1"/>
      <w:marLeft w:val="0"/>
      <w:marRight w:val="0"/>
      <w:marTop w:val="0"/>
      <w:marBottom w:val="0"/>
      <w:divBdr>
        <w:top w:val="none" w:sz="0" w:space="0" w:color="auto"/>
        <w:left w:val="none" w:sz="0" w:space="0" w:color="auto"/>
        <w:bottom w:val="none" w:sz="0" w:space="0" w:color="auto"/>
        <w:right w:val="none" w:sz="0" w:space="0" w:color="auto"/>
      </w:divBdr>
    </w:div>
    <w:div w:id="1350378583">
      <w:bodyDiv w:val="1"/>
      <w:marLeft w:val="0"/>
      <w:marRight w:val="0"/>
      <w:marTop w:val="0"/>
      <w:marBottom w:val="0"/>
      <w:divBdr>
        <w:top w:val="none" w:sz="0" w:space="0" w:color="auto"/>
        <w:left w:val="none" w:sz="0" w:space="0" w:color="auto"/>
        <w:bottom w:val="none" w:sz="0" w:space="0" w:color="auto"/>
        <w:right w:val="none" w:sz="0" w:space="0" w:color="auto"/>
      </w:divBdr>
      <w:divsChild>
        <w:div w:id="1187675193">
          <w:marLeft w:val="0"/>
          <w:marRight w:val="0"/>
          <w:marTop w:val="0"/>
          <w:marBottom w:val="0"/>
          <w:divBdr>
            <w:top w:val="none" w:sz="0" w:space="0" w:color="auto"/>
            <w:left w:val="none" w:sz="0" w:space="0" w:color="auto"/>
            <w:bottom w:val="none" w:sz="0" w:space="0" w:color="auto"/>
            <w:right w:val="none" w:sz="0" w:space="0" w:color="auto"/>
          </w:divBdr>
        </w:div>
      </w:divsChild>
    </w:div>
    <w:div w:id="1442871500">
      <w:bodyDiv w:val="1"/>
      <w:marLeft w:val="0"/>
      <w:marRight w:val="0"/>
      <w:marTop w:val="0"/>
      <w:marBottom w:val="0"/>
      <w:divBdr>
        <w:top w:val="none" w:sz="0" w:space="0" w:color="auto"/>
        <w:left w:val="none" w:sz="0" w:space="0" w:color="auto"/>
        <w:bottom w:val="none" w:sz="0" w:space="0" w:color="auto"/>
        <w:right w:val="none" w:sz="0" w:space="0" w:color="auto"/>
      </w:divBdr>
    </w:div>
    <w:div w:id="1509446997">
      <w:bodyDiv w:val="1"/>
      <w:marLeft w:val="0"/>
      <w:marRight w:val="0"/>
      <w:marTop w:val="0"/>
      <w:marBottom w:val="0"/>
      <w:divBdr>
        <w:top w:val="none" w:sz="0" w:space="0" w:color="auto"/>
        <w:left w:val="none" w:sz="0" w:space="0" w:color="auto"/>
        <w:bottom w:val="none" w:sz="0" w:space="0" w:color="auto"/>
        <w:right w:val="none" w:sz="0" w:space="0" w:color="auto"/>
      </w:divBdr>
      <w:divsChild>
        <w:div w:id="945188627">
          <w:marLeft w:val="0"/>
          <w:marRight w:val="0"/>
          <w:marTop w:val="0"/>
          <w:marBottom w:val="0"/>
          <w:divBdr>
            <w:top w:val="none" w:sz="0" w:space="0" w:color="auto"/>
            <w:left w:val="none" w:sz="0" w:space="0" w:color="auto"/>
            <w:bottom w:val="none" w:sz="0" w:space="0" w:color="auto"/>
            <w:right w:val="none" w:sz="0" w:space="0" w:color="auto"/>
          </w:divBdr>
        </w:div>
      </w:divsChild>
    </w:div>
    <w:div w:id="1510825509">
      <w:bodyDiv w:val="1"/>
      <w:marLeft w:val="0"/>
      <w:marRight w:val="0"/>
      <w:marTop w:val="0"/>
      <w:marBottom w:val="0"/>
      <w:divBdr>
        <w:top w:val="none" w:sz="0" w:space="0" w:color="auto"/>
        <w:left w:val="none" w:sz="0" w:space="0" w:color="auto"/>
        <w:bottom w:val="none" w:sz="0" w:space="0" w:color="auto"/>
        <w:right w:val="none" w:sz="0" w:space="0" w:color="auto"/>
      </w:divBdr>
    </w:div>
    <w:div w:id="1520048866">
      <w:bodyDiv w:val="1"/>
      <w:marLeft w:val="0"/>
      <w:marRight w:val="0"/>
      <w:marTop w:val="0"/>
      <w:marBottom w:val="0"/>
      <w:divBdr>
        <w:top w:val="none" w:sz="0" w:space="0" w:color="auto"/>
        <w:left w:val="none" w:sz="0" w:space="0" w:color="auto"/>
        <w:bottom w:val="none" w:sz="0" w:space="0" w:color="auto"/>
        <w:right w:val="none" w:sz="0" w:space="0" w:color="auto"/>
      </w:divBdr>
    </w:div>
    <w:div w:id="1653947120">
      <w:bodyDiv w:val="1"/>
      <w:marLeft w:val="0"/>
      <w:marRight w:val="0"/>
      <w:marTop w:val="0"/>
      <w:marBottom w:val="0"/>
      <w:divBdr>
        <w:top w:val="none" w:sz="0" w:space="0" w:color="auto"/>
        <w:left w:val="none" w:sz="0" w:space="0" w:color="auto"/>
        <w:bottom w:val="none" w:sz="0" w:space="0" w:color="auto"/>
        <w:right w:val="none" w:sz="0" w:space="0" w:color="auto"/>
      </w:divBdr>
    </w:div>
    <w:div w:id="1660113007">
      <w:bodyDiv w:val="1"/>
      <w:marLeft w:val="0"/>
      <w:marRight w:val="0"/>
      <w:marTop w:val="0"/>
      <w:marBottom w:val="0"/>
      <w:divBdr>
        <w:top w:val="none" w:sz="0" w:space="0" w:color="auto"/>
        <w:left w:val="none" w:sz="0" w:space="0" w:color="auto"/>
        <w:bottom w:val="none" w:sz="0" w:space="0" w:color="auto"/>
        <w:right w:val="none" w:sz="0" w:space="0" w:color="auto"/>
      </w:divBdr>
      <w:divsChild>
        <w:div w:id="1676762128">
          <w:marLeft w:val="0"/>
          <w:marRight w:val="0"/>
          <w:marTop w:val="0"/>
          <w:marBottom w:val="0"/>
          <w:divBdr>
            <w:top w:val="none" w:sz="0" w:space="0" w:color="auto"/>
            <w:left w:val="none" w:sz="0" w:space="0" w:color="auto"/>
            <w:bottom w:val="none" w:sz="0" w:space="0" w:color="auto"/>
            <w:right w:val="none" w:sz="0" w:space="0" w:color="auto"/>
          </w:divBdr>
          <w:divsChild>
            <w:div w:id="1255093398">
              <w:marLeft w:val="0"/>
              <w:marRight w:val="0"/>
              <w:marTop w:val="0"/>
              <w:marBottom w:val="0"/>
              <w:divBdr>
                <w:top w:val="none" w:sz="0" w:space="0" w:color="auto"/>
                <w:left w:val="none" w:sz="0" w:space="0" w:color="auto"/>
                <w:bottom w:val="none" w:sz="0" w:space="0" w:color="auto"/>
                <w:right w:val="none" w:sz="0" w:space="0" w:color="auto"/>
              </w:divBdr>
              <w:divsChild>
                <w:div w:id="1290358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2004431">
      <w:bodyDiv w:val="1"/>
      <w:marLeft w:val="0"/>
      <w:marRight w:val="0"/>
      <w:marTop w:val="0"/>
      <w:marBottom w:val="0"/>
      <w:divBdr>
        <w:top w:val="none" w:sz="0" w:space="0" w:color="auto"/>
        <w:left w:val="none" w:sz="0" w:space="0" w:color="auto"/>
        <w:bottom w:val="none" w:sz="0" w:space="0" w:color="auto"/>
        <w:right w:val="none" w:sz="0" w:space="0" w:color="auto"/>
      </w:divBdr>
    </w:div>
    <w:div w:id="1864393470">
      <w:bodyDiv w:val="1"/>
      <w:marLeft w:val="0"/>
      <w:marRight w:val="0"/>
      <w:marTop w:val="0"/>
      <w:marBottom w:val="0"/>
      <w:divBdr>
        <w:top w:val="none" w:sz="0" w:space="0" w:color="auto"/>
        <w:left w:val="none" w:sz="0" w:space="0" w:color="auto"/>
        <w:bottom w:val="none" w:sz="0" w:space="0" w:color="auto"/>
        <w:right w:val="none" w:sz="0" w:space="0" w:color="auto"/>
      </w:divBdr>
    </w:div>
    <w:div w:id="1900096652">
      <w:bodyDiv w:val="1"/>
      <w:marLeft w:val="0"/>
      <w:marRight w:val="0"/>
      <w:marTop w:val="0"/>
      <w:marBottom w:val="0"/>
      <w:divBdr>
        <w:top w:val="none" w:sz="0" w:space="0" w:color="auto"/>
        <w:left w:val="none" w:sz="0" w:space="0" w:color="auto"/>
        <w:bottom w:val="none" w:sz="0" w:space="0" w:color="auto"/>
        <w:right w:val="none" w:sz="0" w:space="0" w:color="auto"/>
      </w:divBdr>
    </w:div>
    <w:div w:id="2011369577">
      <w:bodyDiv w:val="1"/>
      <w:marLeft w:val="0"/>
      <w:marRight w:val="0"/>
      <w:marTop w:val="0"/>
      <w:marBottom w:val="0"/>
      <w:divBdr>
        <w:top w:val="none" w:sz="0" w:space="0" w:color="auto"/>
        <w:left w:val="none" w:sz="0" w:space="0" w:color="auto"/>
        <w:bottom w:val="none" w:sz="0" w:space="0" w:color="auto"/>
        <w:right w:val="none" w:sz="0" w:space="0" w:color="auto"/>
      </w:divBdr>
      <w:divsChild>
        <w:div w:id="744257137">
          <w:marLeft w:val="0"/>
          <w:marRight w:val="0"/>
          <w:marTop w:val="0"/>
          <w:marBottom w:val="0"/>
          <w:divBdr>
            <w:top w:val="none" w:sz="0" w:space="0" w:color="auto"/>
            <w:left w:val="none" w:sz="0" w:space="0" w:color="auto"/>
            <w:bottom w:val="none" w:sz="0" w:space="0" w:color="auto"/>
            <w:right w:val="none" w:sz="0" w:space="0" w:color="auto"/>
          </w:divBdr>
          <w:divsChild>
            <w:div w:id="675689834">
              <w:marLeft w:val="0"/>
              <w:marRight w:val="0"/>
              <w:marTop w:val="0"/>
              <w:marBottom w:val="0"/>
              <w:divBdr>
                <w:top w:val="none" w:sz="0" w:space="0" w:color="auto"/>
                <w:left w:val="none" w:sz="0" w:space="0" w:color="auto"/>
                <w:bottom w:val="none" w:sz="0" w:space="0" w:color="auto"/>
                <w:right w:val="none" w:sz="0" w:space="0" w:color="auto"/>
              </w:divBdr>
              <w:divsChild>
                <w:div w:id="262345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708171">
      <w:bodyDiv w:val="1"/>
      <w:marLeft w:val="0"/>
      <w:marRight w:val="0"/>
      <w:marTop w:val="0"/>
      <w:marBottom w:val="0"/>
      <w:divBdr>
        <w:top w:val="none" w:sz="0" w:space="0" w:color="auto"/>
        <w:left w:val="none" w:sz="0" w:space="0" w:color="auto"/>
        <w:bottom w:val="none" w:sz="0" w:space="0" w:color="auto"/>
        <w:right w:val="none" w:sz="0" w:space="0" w:color="auto"/>
      </w:divBdr>
      <w:divsChild>
        <w:div w:id="633753105">
          <w:marLeft w:val="0"/>
          <w:marRight w:val="0"/>
          <w:marTop w:val="0"/>
          <w:marBottom w:val="0"/>
          <w:divBdr>
            <w:top w:val="none" w:sz="0" w:space="0" w:color="auto"/>
            <w:left w:val="none" w:sz="0" w:space="0" w:color="auto"/>
            <w:bottom w:val="none" w:sz="0" w:space="0" w:color="auto"/>
            <w:right w:val="none" w:sz="0" w:space="0" w:color="auto"/>
          </w:divBdr>
          <w:divsChild>
            <w:div w:id="713697657">
              <w:marLeft w:val="0"/>
              <w:marRight w:val="0"/>
              <w:marTop w:val="0"/>
              <w:marBottom w:val="0"/>
              <w:divBdr>
                <w:top w:val="none" w:sz="0" w:space="0" w:color="auto"/>
                <w:left w:val="none" w:sz="0" w:space="0" w:color="auto"/>
                <w:bottom w:val="none" w:sz="0" w:space="0" w:color="auto"/>
                <w:right w:val="none" w:sz="0" w:space="0" w:color="auto"/>
              </w:divBdr>
              <w:divsChild>
                <w:div w:id="11265829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7780234">
      <w:bodyDiv w:val="1"/>
      <w:marLeft w:val="0"/>
      <w:marRight w:val="0"/>
      <w:marTop w:val="0"/>
      <w:marBottom w:val="0"/>
      <w:divBdr>
        <w:top w:val="none" w:sz="0" w:space="0" w:color="auto"/>
        <w:left w:val="none" w:sz="0" w:space="0" w:color="auto"/>
        <w:bottom w:val="none" w:sz="0" w:space="0" w:color="auto"/>
        <w:right w:val="none" w:sz="0" w:space="0" w:color="auto"/>
      </w:divBdr>
    </w:div>
    <w:div w:id="2034843040">
      <w:bodyDiv w:val="1"/>
      <w:marLeft w:val="0"/>
      <w:marRight w:val="0"/>
      <w:marTop w:val="0"/>
      <w:marBottom w:val="0"/>
      <w:divBdr>
        <w:top w:val="none" w:sz="0" w:space="0" w:color="auto"/>
        <w:left w:val="none" w:sz="0" w:space="0" w:color="auto"/>
        <w:bottom w:val="none" w:sz="0" w:space="0" w:color="auto"/>
        <w:right w:val="none" w:sz="0" w:space="0" w:color="auto"/>
      </w:divBdr>
    </w:div>
    <w:div w:id="20812471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Design">
  <a:themeElements>
    <a:clrScheme name="Collegium Helveticum">
      <a:dk1>
        <a:srgbClr val="000000"/>
      </a:dk1>
      <a:lt1>
        <a:srgbClr val="FFFFFF"/>
      </a:lt1>
      <a:dk2>
        <a:srgbClr val="000000"/>
      </a:dk2>
      <a:lt2>
        <a:srgbClr val="FFFFFF"/>
      </a:lt2>
      <a:accent1>
        <a:srgbClr val="EA5153"/>
      </a:accent1>
      <a:accent2>
        <a:srgbClr val="F5A8A9"/>
      </a:accent2>
      <a:accent3>
        <a:srgbClr val="ECEBE0"/>
      </a:accent3>
      <a:accent4>
        <a:srgbClr val="FAD2C5"/>
      </a:accent4>
      <a:accent5>
        <a:srgbClr val="D0EBEA"/>
      </a:accent5>
      <a:accent6>
        <a:srgbClr val="5A6C62"/>
      </a:accent6>
      <a:hlink>
        <a:srgbClr val="000000"/>
      </a:hlink>
      <a:folHlink>
        <a:srgbClr val="000000"/>
      </a:folHlink>
    </a:clrScheme>
    <a:fontScheme name="Georgia">
      <a:majorFont>
        <a:latin typeface="Georgia"/>
        <a:ea typeface=""/>
        <a:cs typeface=""/>
      </a:majorFont>
      <a:minorFont>
        <a:latin typeface="Georgia"/>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80a948e5-f1e2-45c7-a992-2f650e6a6a45">
      <Terms xmlns="http://schemas.microsoft.com/office/infopath/2007/PartnerControls"/>
    </lcf76f155ced4ddcb4097134ff3c332f>
    <TaxCatchAll xmlns="ddd167f7-8e73-48ee-ab93-66d4bba1c4f9"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 ma:contentTypeID="0x0101005A52E3CF7134014E9E82C827D889AF70" ma:contentTypeVersion="15" ma:contentTypeDescription="Ein neues Dokument erstellen." ma:contentTypeScope="" ma:versionID="26b10c5fe8362331c01d71be93f34765">
  <xsd:schema xmlns:xsd="http://www.w3.org/2001/XMLSchema" xmlns:xs="http://www.w3.org/2001/XMLSchema" xmlns:p="http://schemas.microsoft.com/office/2006/metadata/properties" xmlns:ns2="80a948e5-f1e2-45c7-a992-2f650e6a6a45" xmlns:ns3="ddd167f7-8e73-48ee-ab93-66d4bba1c4f9" targetNamespace="http://schemas.microsoft.com/office/2006/metadata/properties" ma:root="true" ma:fieldsID="45fb88e661f53f4176e130279317fef8" ns2:_="" ns3:_="">
    <xsd:import namespace="80a948e5-f1e2-45c7-a992-2f650e6a6a45"/>
    <xsd:import namespace="ddd167f7-8e73-48ee-ab93-66d4bba1c4f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ObjectDetectorVersion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a948e5-f1e2-45c7-a992-2f650e6a6a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Bildmarkierungen" ma:readOnly="false" ma:fieldId="{5cf76f15-5ced-4ddc-b409-7134ff3c332f}" ma:taxonomyMulti="true" ma:sspId="325753ee-1565-428d-819f-4135842f58f2"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description="" ma:hidden="true" ma:indexed="true" ma:internalName="MediaServiceObjectDetectorVersions" ma:readOnly="true">
      <xsd:simpleType>
        <xsd:restriction base="dms:Text"/>
      </xsd:simpleType>
    </xsd:element>
    <xsd:element name="MediaServiceLocation" ma:index="21" nillable="true" ma:displayName="Location" ma:descrip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dd167f7-8e73-48ee-ab93-66d4bba1c4f9"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881ce83a-122c-42fc-bd4f-306b001baf50}" ma:internalName="TaxCatchAll" ma:showField="CatchAllData" ma:web="ddd167f7-8e73-48ee-ab93-66d4bba1c4f9">
      <xsd:complexType>
        <xsd:complexContent>
          <xsd:extension base="dms:MultiChoiceLookup">
            <xsd:sequence>
              <xsd:element name="Value" type="dms:Lookup" maxOccurs="unbounded" minOccurs="0" nillable="true"/>
            </xsd:sequence>
          </xsd:extension>
        </xsd:complexContent>
      </xsd:complexType>
    </xsd:element>
    <xsd:element name="SharedWithUsers" ma:index="18" nillable="true" ma:displayName="Freigegeben fü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Freigegeben für -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altstyp"/>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9620856-2E0C-4BAA-A94C-3BC83DF4B2D8}">
  <ds:schemaRefs>
    <ds:schemaRef ds:uri="http://schemas.microsoft.com/office/2006/metadata/properties"/>
    <ds:schemaRef ds:uri="http://schemas.microsoft.com/office/infopath/2007/PartnerControls"/>
    <ds:schemaRef ds:uri="80a948e5-f1e2-45c7-a992-2f650e6a6a45"/>
    <ds:schemaRef ds:uri="ddd167f7-8e73-48ee-ab93-66d4bba1c4f9"/>
  </ds:schemaRefs>
</ds:datastoreItem>
</file>

<file path=customXml/itemProps2.xml><?xml version="1.0" encoding="utf-8"?>
<ds:datastoreItem xmlns:ds="http://schemas.openxmlformats.org/officeDocument/2006/customXml" ds:itemID="{05136172-9D73-41E4-8CB1-3D3A18CFFD4C}"/>
</file>

<file path=customXml/itemProps3.xml><?xml version="1.0" encoding="utf-8"?>
<ds:datastoreItem xmlns:ds="http://schemas.openxmlformats.org/officeDocument/2006/customXml" ds:itemID="{5BAC441B-3F67-314F-9D11-A29F2E53B0C7}">
  <ds:schemaRefs>
    <ds:schemaRef ds:uri="http://schemas.openxmlformats.org/officeDocument/2006/bibliography"/>
  </ds:schemaRefs>
</ds:datastoreItem>
</file>

<file path=customXml/itemProps4.xml><?xml version="1.0" encoding="utf-8"?>
<ds:datastoreItem xmlns:ds="http://schemas.openxmlformats.org/officeDocument/2006/customXml" ds:itemID="{6ABA3E48-E977-4BD1-A165-C8CEE743445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CH_word_template_info-factsheets_ver14Nov3_test2.dotx</Template>
  <TotalTime>1</TotalTime>
  <Pages>1</Pages>
  <Words>295</Words>
  <Characters>1688</Characters>
  <Application>Microsoft Office Word</Application>
  <DocSecurity>0</DocSecurity>
  <Lines>14</Lines>
  <Paragraphs>3</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Eliot Gisel</dc:creator>
  <cp:keywords/>
  <dc:description/>
  <cp:lastModifiedBy>Gisel  Eliot</cp:lastModifiedBy>
  <cp:revision>2</cp:revision>
  <cp:lastPrinted>2017-10-25T08:47:00Z</cp:lastPrinted>
  <dcterms:created xsi:type="dcterms:W3CDTF">2024-12-02T14:39:00Z</dcterms:created>
  <dcterms:modified xsi:type="dcterms:W3CDTF">2024-12-02T14:39:00Z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0x0101005A52E3CF7134014E9E82C827D889AF70</vt:lpwstr>
  </property>
  <property fmtid="{D5CDD505-2E9C-101B-9397-08002B2CF9AE}" pid="3" name="Order">
    <vt:r8>100</vt:r8>
  </property>
  <property fmtid="{D5CDD505-2E9C-101B-9397-08002B2CF9AE}" pid="4" name="MediaServiceImageTags">
    <vt:lpwstr/>
  </property>
</Properties>
</file>